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F37" w:rsidRPr="0005553F" w:rsidRDefault="00DE1F37" w:rsidP="0005553F">
      <w:pPr>
        <w:pStyle w:val="Bureau"/>
        <w:spacing w:before="0" w:line="240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66DE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 </w:t>
      </w:r>
      <w:r w:rsidRPr="00CE66D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CE66D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CE66D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CE66DE">
        <w:rPr>
          <w:b/>
          <w:bCs/>
          <w:sz w:val="28"/>
          <w:szCs w:val="28"/>
        </w:rPr>
        <w:t>Ч</w:t>
      </w:r>
      <w:r>
        <w:rPr>
          <w:b/>
          <w:bCs/>
          <w:sz w:val="28"/>
          <w:szCs w:val="28"/>
        </w:rPr>
        <w:t xml:space="preserve"> </w:t>
      </w:r>
      <w:r w:rsidRPr="00CE66D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CE66DE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CE66DE">
        <w:rPr>
          <w:b/>
          <w:bCs/>
          <w:sz w:val="28"/>
          <w:szCs w:val="28"/>
        </w:rPr>
        <w:t>Ь,</w:t>
      </w:r>
      <w:r w:rsidRPr="00CE66DE">
        <w:rPr>
          <w:b/>
          <w:bCs/>
          <w:sz w:val="28"/>
          <w:szCs w:val="28"/>
        </w:rPr>
        <w:br/>
        <w:t xml:space="preserve">образцы и требования, предъявляемые к оформлению прилагаемых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E66DE">
        <w:rPr>
          <w:b/>
          <w:bCs/>
          <w:sz w:val="28"/>
          <w:szCs w:val="28"/>
        </w:rPr>
        <w:t>к работе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5553F">
        <w:rPr>
          <w:rFonts w:ascii="Times New Roman" w:hAnsi="Times New Roman" w:cs="Times New Roman"/>
          <w:b/>
          <w:bCs/>
          <w:sz w:val="28"/>
          <w:szCs w:val="28"/>
        </w:rPr>
        <w:t>на соискание преми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05553F">
        <w:rPr>
          <w:rFonts w:ascii="Times New Roman" w:hAnsi="Times New Roman" w:cs="Times New Roman"/>
          <w:b/>
          <w:bCs/>
          <w:sz w:val="28"/>
          <w:szCs w:val="28"/>
        </w:rPr>
        <w:t xml:space="preserve"> Правительства Российской Федерации в области науки и техники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документов</w:t>
      </w:r>
    </w:p>
    <w:p w:rsidR="00DE1F37" w:rsidRDefault="00DE1F37">
      <w:pPr>
        <w:pStyle w:val="Bureau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DE1F37" w:rsidRPr="008C68BE" w:rsidRDefault="00DE1F37" w:rsidP="002C0CD6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Настоящий </w:t>
      </w:r>
      <w:r>
        <w:rPr>
          <w:rFonts w:ascii="Times New Roman" w:hAnsi="Times New Roman" w:cs="Times New Roman"/>
          <w:sz w:val="28"/>
          <w:szCs w:val="28"/>
        </w:rPr>
        <w:t>Перечень</w:t>
      </w:r>
      <w:r w:rsidRPr="008C68BE">
        <w:rPr>
          <w:rFonts w:ascii="Times New Roman" w:hAnsi="Times New Roman" w:cs="Times New Roman"/>
          <w:sz w:val="28"/>
          <w:szCs w:val="28"/>
        </w:rPr>
        <w:t xml:space="preserve"> устанавливает правила представления работ на соискание преми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C68BE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в области науки и техники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премиях </w:t>
      </w:r>
      <w:r w:rsidRPr="008C68BE">
        <w:rPr>
          <w:rFonts w:ascii="Times New Roman" w:hAnsi="Times New Roman" w:cs="Times New Roman"/>
          <w:sz w:val="28"/>
          <w:szCs w:val="28"/>
        </w:rPr>
        <w:t>Правительства Российской Федерации в области науки и техники</w:t>
      </w:r>
      <w:r>
        <w:rPr>
          <w:rFonts w:ascii="Times New Roman" w:hAnsi="Times New Roman" w:cs="Times New Roman"/>
          <w:sz w:val="28"/>
          <w:szCs w:val="28"/>
        </w:rPr>
        <w:t>, утвержденным</w:t>
      </w:r>
      <w:r w:rsidRPr="008C68BE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26 </w:t>
      </w:r>
      <w:r>
        <w:rPr>
          <w:rFonts w:ascii="Times New Roman" w:hAnsi="Times New Roman" w:cs="Times New Roman"/>
          <w:sz w:val="28"/>
          <w:szCs w:val="28"/>
        </w:rPr>
        <w:t>июля 2010</w:t>
      </w:r>
      <w:r w:rsidRPr="008C68BE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544</w:t>
      </w:r>
      <w:r w:rsidRPr="008C68BE">
        <w:rPr>
          <w:rFonts w:ascii="Times New Roman" w:hAnsi="Times New Roman" w:cs="Times New Roman"/>
          <w:sz w:val="28"/>
          <w:szCs w:val="28"/>
        </w:rPr>
        <w:t>, и требования к оформлению соответствующих документов и материалов.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Pr="008C68BE" w:rsidRDefault="00DE1F37" w:rsidP="002C443F">
      <w:pPr>
        <w:pStyle w:val="Bureau"/>
        <w:numPr>
          <w:ilvl w:val="0"/>
          <w:numId w:val="5"/>
        </w:numPr>
        <w:spacing w:before="0" w:line="33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b/>
          <w:bCs/>
          <w:sz w:val="28"/>
          <w:szCs w:val="28"/>
        </w:rPr>
        <w:t>Общие положения.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1.1. Работы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выдвинутые </w:t>
      </w:r>
      <w:r w:rsidRPr="008C68BE">
        <w:rPr>
          <w:rFonts w:ascii="Times New Roman" w:hAnsi="Times New Roman" w:cs="Times New Roman"/>
          <w:sz w:val="28"/>
          <w:szCs w:val="28"/>
        </w:rPr>
        <w:t xml:space="preserve">на соискание премий Правительства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2018 </w:t>
      </w:r>
      <w:r w:rsidRPr="008C68BE">
        <w:rPr>
          <w:rFonts w:ascii="Times New Roman" w:hAnsi="Times New Roman" w:cs="Times New Roman"/>
          <w:sz w:val="28"/>
          <w:szCs w:val="28"/>
        </w:rPr>
        <w:t>года в области науки и техники (далее – премии)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C68BE">
        <w:rPr>
          <w:rFonts w:ascii="Times New Roman" w:hAnsi="Times New Roman" w:cs="Times New Roman"/>
          <w:sz w:val="28"/>
          <w:szCs w:val="28"/>
        </w:rPr>
        <w:t xml:space="preserve"> принимаются с момента объявления в средствах массовой информации Межведомственным советом по присуждению премий Правительства Российской Федерации в области науки и техники </w:t>
      </w:r>
      <w:r>
        <w:rPr>
          <w:rFonts w:ascii="Times New Roman" w:hAnsi="Times New Roman" w:cs="Times New Roman"/>
          <w:sz w:val="28"/>
          <w:szCs w:val="28"/>
        </w:rPr>
        <w:t xml:space="preserve">(далее – Совет) </w:t>
      </w:r>
      <w:r w:rsidRPr="008C68BE">
        <w:rPr>
          <w:rFonts w:ascii="Times New Roman" w:hAnsi="Times New Roman" w:cs="Times New Roman"/>
          <w:sz w:val="28"/>
          <w:szCs w:val="28"/>
        </w:rPr>
        <w:t xml:space="preserve">конкурса работ на соискание премий до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 2018 года</w:t>
      </w:r>
      <w:r w:rsidRPr="008C68BE">
        <w:rPr>
          <w:rFonts w:ascii="Times New Roman" w:hAnsi="Times New Roman" w:cs="Times New Roman"/>
          <w:sz w:val="28"/>
          <w:szCs w:val="28"/>
        </w:rPr>
        <w:t>.</w:t>
      </w:r>
    </w:p>
    <w:p w:rsidR="00DE1F37" w:rsidRPr="008C68BE" w:rsidRDefault="00DE1F37" w:rsidP="002C0CD6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1.2. </w:t>
      </w:r>
      <w:r w:rsidRPr="008C68BE">
        <w:rPr>
          <w:rFonts w:ascii="Times New Roman" w:hAnsi="Times New Roman" w:cs="Times New Roman"/>
          <w:sz w:val="28"/>
          <w:szCs w:val="28"/>
        </w:rPr>
        <w:t xml:space="preserve">Премии присуждаются ежегодно </w:t>
      </w:r>
      <w:r w:rsidRPr="00CE5A2E">
        <w:rPr>
          <w:rFonts w:ascii="Times New Roman" w:hAnsi="Times New Roman" w:cs="Times New Roman"/>
          <w:sz w:val="28"/>
          <w:szCs w:val="28"/>
        </w:rPr>
        <w:t>гражданам Российской Федерации, иностранным гражданам и лицам без гражданства</w:t>
      </w:r>
      <w:r w:rsidRPr="008C68BE">
        <w:rPr>
          <w:rFonts w:ascii="Times New Roman" w:hAnsi="Times New Roman" w:cs="Times New Roman"/>
          <w:sz w:val="28"/>
          <w:szCs w:val="28"/>
        </w:rPr>
        <w:t xml:space="preserve"> за следующие достижения:</w:t>
      </w:r>
    </w:p>
    <w:p w:rsidR="00DE1F37" w:rsidRPr="008C68BE" w:rsidRDefault="00DE1F37" w:rsidP="0097449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 </w:t>
      </w:r>
      <w:r w:rsidRPr="00CE5A2E">
        <w:rPr>
          <w:rFonts w:ascii="Times New Roman" w:hAnsi="Times New Roman" w:cs="Times New Roman"/>
          <w:sz w:val="28"/>
          <w:szCs w:val="28"/>
        </w:rPr>
        <w:t>научно-исследовательские</w:t>
      </w:r>
      <w:r w:rsidRPr="00EF7487"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 xml:space="preserve">и опытно-конструкторские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Pr="008C68BE">
        <w:rPr>
          <w:rFonts w:ascii="Times New Roman" w:hAnsi="Times New Roman" w:cs="Times New Roman"/>
          <w:sz w:val="28"/>
          <w:szCs w:val="28"/>
        </w:rPr>
        <w:t>, завершившиеся созданием и широким применением в производстве принципиально новых технологий, техники, приборов, оборудования, материалов и веществ;</w:t>
      </w:r>
    </w:p>
    <w:p w:rsidR="00DE1F37" w:rsidRPr="008C68BE" w:rsidRDefault="00DE1F37" w:rsidP="0097449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 практическую реализацию</w:t>
      </w:r>
      <w:r w:rsidRPr="008C68BE">
        <w:rPr>
          <w:rFonts w:ascii="Times New Roman" w:hAnsi="Times New Roman" w:cs="Times New Roman"/>
          <w:sz w:val="28"/>
          <w:szCs w:val="28"/>
        </w:rPr>
        <w:t xml:space="preserve"> изобретений, открывающих новые направления в технике и технологиях;</w:t>
      </w:r>
    </w:p>
    <w:p w:rsidR="00DE1F37" w:rsidRDefault="00DE1F37" w:rsidP="0097449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 </w:t>
      </w:r>
      <w:r w:rsidRPr="00970A5D">
        <w:rPr>
          <w:rFonts w:ascii="Times New Roman" w:hAnsi="Times New Roman" w:cs="Times New Roman"/>
          <w:sz w:val="28"/>
          <w:szCs w:val="28"/>
        </w:rPr>
        <w:t>научно-исследовательские разработки, применяемые в области разведки, добычи и переработки полезных ископаемых</w:t>
      </w:r>
      <w:r w:rsidRPr="003101C7">
        <w:rPr>
          <w:rFonts w:ascii="Times New Roman" w:hAnsi="Times New Roman" w:cs="Times New Roman"/>
          <w:sz w:val="28"/>
          <w:szCs w:val="28"/>
        </w:rPr>
        <w:t>;</w:t>
      </w:r>
    </w:p>
    <w:p w:rsidR="00DE1F37" w:rsidRPr="008C68BE" w:rsidRDefault="00DE1F37" w:rsidP="0097449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 </w:t>
      </w:r>
      <w:r w:rsidRPr="00970A5D">
        <w:rPr>
          <w:rFonts w:ascii="Times New Roman" w:hAnsi="Times New Roman" w:cs="Times New Roman"/>
          <w:sz w:val="28"/>
          <w:szCs w:val="28"/>
        </w:rPr>
        <w:t>высокоэффективные научно-технические разработки, реализованные на практике в области производства, переработки и хранения сельскохозяйственной продукции</w:t>
      </w:r>
      <w:r w:rsidRPr="008C68BE">
        <w:rPr>
          <w:rFonts w:ascii="Times New Roman" w:hAnsi="Times New Roman" w:cs="Times New Roman"/>
          <w:sz w:val="28"/>
          <w:szCs w:val="28"/>
        </w:rPr>
        <w:t>;</w:t>
      </w:r>
    </w:p>
    <w:p w:rsidR="00DE1F37" w:rsidRPr="008C68BE" w:rsidRDefault="00DE1F37" w:rsidP="0097449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 </w:t>
      </w:r>
      <w:r w:rsidRPr="00970A5D">
        <w:rPr>
          <w:rFonts w:ascii="Times New Roman" w:hAnsi="Times New Roman" w:cs="Times New Roman"/>
          <w:sz w:val="28"/>
          <w:szCs w:val="28"/>
        </w:rPr>
        <w:t>высокие результаты в исследованиях, разработке и практическом применении новых методов и средств в медицине и здравоохранении</w:t>
      </w:r>
      <w:r w:rsidRPr="008C68BE">
        <w:rPr>
          <w:rFonts w:ascii="Times New Roman" w:hAnsi="Times New Roman" w:cs="Times New Roman"/>
          <w:sz w:val="28"/>
          <w:szCs w:val="28"/>
        </w:rPr>
        <w:t>;</w:t>
      </w:r>
    </w:p>
    <w:p w:rsidR="00DE1F37" w:rsidRDefault="00DE1F37" w:rsidP="0097449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 </w:t>
      </w:r>
      <w:r w:rsidRPr="008C68BE">
        <w:rPr>
          <w:rFonts w:ascii="Times New Roman" w:hAnsi="Times New Roman" w:cs="Times New Roman"/>
          <w:sz w:val="28"/>
          <w:szCs w:val="28"/>
        </w:rPr>
        <w:t>научные, проектно-конструкторские и технологические достижения в области строительства, архитектуры и жилищно-коммунального хозяйства;</w:t>
      </w:r>
    </w:p>
    <w:p w:rsidR="00DE1F37" w:rsidRDefault="00DE1F37" w:rsidP="0097449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 </w:t>
      </w:r>
      <w:r w:rsidRPr="008C68BE">
        <w:rPr>
          <w:rFonts w:ascii="Times New Roman" w:hAnsi="Times New Roman" w:cs="Times New Roman"/>
          <w:sz w:val="28"/>
          <w:szCs w:val="28"/>
        </w:rPr>
        <w:t>работы, являющиеся вкладом в решение проблем экологии и охраны природы;</w:t>
      </w:r>
    </w:p>
    <w:p w:rsidR="00DE1F37" w:rsidRPr="008C68BE" w:rsidRDefault="00DE1F37" w:rsidP="0097449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 </w:t>
      </w:r>
      <w:r w:rsidRPr="008C68BE">
        <w:rPr>
          <w:rFonts w:ascii="Times New Roman" w:hAnsi="Times New Roman" w:cs="Times New Roman"/>
          <w:sz w:val="28"/>
          <w:szCs w:val="28"/>
        </w:rPr>
        <w:t>научно-исследователь</w:t>
      </w:r>
      <w:r>
        <w:rPr>
          <w:rFonts w:ascii="Times New Roman" w:hAnsi="Times New Roman" w:cs="Times New Roman"/>
          <w:sz w:val="28"/>
          <w:szCs w:val="28"/>
        </w:rPr>
        <w:t>ские разработки, содействующие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повышению эффективности реального сектора экономики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1F37" w:rsidRDefault="00DE1F37" w:rsidP="0097449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 </w:t>
      </w:r>
      <w:r w:rsidRPr="008C68BE">
        <w:rPr>
          <w:rFonts w:ascii="Times New Roman" w:hAnsi="Times New Roman" w:cs="Times New Roman"/>
          <w:sz w:val="28"/>
          <w:szCs w:val="28"/>
        </w:rPr>
        <w:t xml:space="preserve">научно-технические исследования и разработки в интересах обороны и безопасности страны, результаты которых использованы при создании </w:t>
      </w:r>
      <w:r>
        <w:rPr>
          <w:rFonts w:ascii="Times New Roman" w:hAnsi="Times New Roman" w:cs="Times New Roman"/>
          <w:sz w:val="28"/>
          <w:szCs w:val="28"/>
        </w:rPr>
        <w:t>новой военной и специальной техники.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1.3. </w:t>
      </w:r>
      <w:r w:rsidRPr="00546254">
        <w:rPr>
          <w:rFonts w:ascii="Times New Roman" w:hAnsi="Times New Roman" w:cs="Times New Roman"/>
          <w:sz w:val="28"/>
          <w:szCs w:val="28"/>
        </w:rPr>
        <w:t>Выдвигаемая на соискание премии работа принимается к рассмотрению при наличии материалов и документов, подтверждающих достигнутые результаты и их реализацию на практике не менее чем за год до срока приема работ.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работы оформляются на русском языке.</w:t>
      </w:r>
    </w:p>
    <w:p w:rsidR="00DE1F37" w:rsidRPr="000411A5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411A5">
        <w:rPr>
          <w:rFonts w:ascii="Times New Roman" w:hAnsi="Times New Roman" w:cs="Times New Roman"/>
          <w:sz w:val="28"/>
          <w:szCs w:val="28"/>
        </w:rPr>
        <w:t>1.4. Лауреат премии имеет право повторно выдвигаться на соискание премии не ранее чем через 5 лет.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1.5. </w:t>
      </w:r>
      <w:r w:rsidRPr="008C68BE">
        <w:rPr>
          <w:rFonts w:ascii="Times New Roman" w:hAnsi="Times New Roman" w:cs="Times New Roman"/>
          <w:sz w:val="28"/>
          <w:szCs w:val="28"/>
        </w:rPr>
        <w:t>Работа, не прошедшая по конкурсу, может быть выдвинута на соискание премии еще один раз. При этом оформление документов производится заново.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1.6. </w:t>
      </w:r>
      <w:r w:rsidRPr="00970A5D">
        <w:rPr>
          <w:rFonts w:ascii="Times New Roman" w:hAnsi="Times New Roman" w:cs="Times New Roman"/>
          <w:sz w:val="28"/>
          <w:szCs w:val="28"/>
        </w:rPr>
        <w:t>Если исполнителем работы является авторский коллектив, состав соискателей премии не должен превышать 10 человек.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1.7. </w:t>
      </w:r>
      <w:r w:rsidRPr="008C68BE">
        <w:rPr>
          <w:rFonts w:ascii="Times New Roman" w:hAnsi="Times New Roman" w:cs="Times New Roman"/>
          <w:sz w:val="28"/>
          <w:szCs w:val="28"/>
        </w:rPr>
        <w:t xml:space="preserve">Не допускается включение в </w:t>
      </w:r>
      <w:r>
        <w:rPr>
          <w:rFonts w:ascii="Times New Roman" w:hAnsi="Times New Roman" w:cs="Times New Roman"/>
          <w:sz w:val="28"/>
          <w:szCs w:val="28"/>
        </w:rPr>
        <w:t>состав соискателей</w:t>
      </w:r>
      <w:r w:rsidRPr="008C68BE">
        <w:rPr>
          <w:rFonts w:ascii="Times New Roman" w:hAnsi="Times New Roman" w:cs="Times New Roman"/>
          <w:sz w:val="28"/>
          <w:szCs w:val="28"/>
        </w:rPr>
        <w:t xml:space="preserve"> лиц: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 </w:t>
      </w:r>
      <w:r w:rsidRPr="008C68BE">
        <w:rPr>
          <w:rFonts w:ascii="Times New Roman" w:hAnsi="Times New Roman" w:cs="Times New Roman"/>
          <w:sz w:val="28"/>
          <w:szCs w:val="28"/>
        </w:rPr>
        <w:t xml:space="preserve">осуществлявших в процессе выполнения работы </w:t>
      </w:r>
      <w:r>
        <w:rPr>
          <w:rFonts w:ascii="Times New Roman" w:hAnsi="Times New Roman" w:cs="Times New Roman"/>
          <w:sz w:val="28"/>
          <w:szCs w:val="28"/>
        </w:rPr>
        <w:t>только</w:t>
      </w:r>
      <w:r w:rsidRPr="008C68BE">
        <w:rPr>
          <w:rFonts w:ascii="Times New Roman" w:hAnsi="Times New Roman" w:cs="Times New Roman"/>
          <w:sz w:val="28"/>
          <w:szCs w:val="28"/>
        </w:rPr>
        <w:t xml:space="preserve"> административные </w:t>
      </w:r>
      <w:r>
        <w:rPr>
          <w:rFonts w:ascii="Times New Roman" w:hAnsi="Times New Roman" w:cs="Times New Roman"/>
          <w:sz w:val="28"/>
          <w:szCs w:val="28"/>
        </w:rPr>
        <w:t>и (</w:t>
      </w:r>
      <w:r w:rsidRPr="008C68B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C68BE">
        <w:rPr>
          <w:rFonts w:ascii="Times New Roman" w:hAnsi="Times New Roman" w:cs="Times New Roman"/>
          <w:sz w:val="28"/>
          <w:szCs w:val="28"/>
        </w:rPr>
        <w:t xml:space="preserve"> организационные функции;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 </w:t>
      </w:r>
      <w:r w:rsidRPr="00421AC7">
        <w:rPr>
          <w:rFonts w:ascii="Times New Roman" w:hAnsi="Times New Roman" w:cs="Times New Roman"/>
          <w:sz w:val="28"/>
          <w:szCs w:val="28"/>
        </w:rPr>
        <w:t>удостоенных за эту работу других премий, учрежденных Президентом Российской Федерации или Правительством Российской Федерации;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 </w:t>
      </w:r>
      <w:r w:rsidRPr="00421AC7">
        <w:rPr>
          <w:rFonts w:ascii="Times New Roman" w:hAnsi="Times New Roman" w:cs="Times New Roman"/>
          <w:sz w:val="28"/>
          <w:szCs w:val="28"/>
        </w:rPr>
        <w:t xml:space="preserve">включенных в авторский коллектив, выполнявший другую работу, выдвинутую </w:t>
      </w:r>
      <w:r>
        <w:rPr>
          <w:rFonts w:ascii="Times New Roman" w:hAnsi="Times New Roman" w:cs="Times New Roman"/>
          <w:sz w:val="28"/>
          <w:szCs w:val="28"/>
        </w:rPr>
        <w:t xml:space="preserve">в том же году </w:t>
      </w:r>
      <w:r w:rsidRPr="00421AC7">
        <w:rPr>
          <w:rFonts w:ascii="Times New Roman" w:hAnsi="Times New Roman" w:cs="Times New Roman"/>
          <w:sz w:val="28"/>
          <w:szCs w:val="28"/>
        </w:rPr>
        <w:t xml:space="preserve">на соискание премии Правительства Российской Федерации в </w:t>
      </w:r>
      <w:r>
        <w:rPr>
          <w:rFonts w:ascii="Times New Roman" w:hAnsi="Times New Roman" w:cs="Times New Roman"/>
          <w:sz w:val="28"/>
          <w:szCs w:val="28"/>
        </w:rPr>
        <w:t>области образования и (или) премии Правительства Российской Федерации в области науки и техники для молодых ученых</w:t>
      </w:r>
      <w:r w:rsidRPr="008C68BE">
        <w:rPr>
          <w:rFonts w:ascii="Times New Roman" w:hAnsi="Times New Roman" w:cs="Times New Roman"/>
          <w:sz w:val="28"/>
          <w:szCs w:val="28"/>
        </w:rPr>
        <w:t>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70A5D">
        <w:rPr>
          <w:rFonts w:ascii="Times New Roman" w:hAnsi="Times New Roman" w:cs="Times New Roman"/>
          <w:sz w:val="28"/>
          <w:szCs w:val="28"/>
        </w:rPr>
        <w:t>В случае присуждения премии авторскому коллективу денежная часть делится поровну между лауреатами премии, а диплом и почетный знак лауреата премии вручаются каждому из лауреатов.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C68BE">
        <w:rPr>
          <w:rFonts w:ascii="Times New Roman" w:hAnsi="Times New Roman" w:cs="Times New Roman"/>
          <w:b/>
          <w:bCs/>
          <w:sz w:val="28"/>
          <w:szCs w:val="28"/>
        </w:rPr>
        <w:t>2. Выдвижение работ.</w:t>
      </w:r>
    </w:p>
    <w:p w:rsidR="00DE1F37" w:rsidRPr="000411A5" w:rsidRDefault="00DE1F37" w:rsidP="00475B43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411A5">
        <w:rPr>
          <w:rFonts w:ascii="Times New Roman" w:hAnsi="Times New Roman" w:cs="Times New Roman"/>
          <w:sz w:val="28"/>
          <w:szCs w:val="28"/>
        </w:rPr>
        <w:t>Выдвижение работ на соискание премий осуществляется органами государственной власти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Pr="000411A5">
        <w:rPr>
          <w:rFonts w:ascii="Times New Roman" w:hAnsi="Times New Roman" w:cs="Times New Roman"/>
          <w:sz w:val="28"/>
          <w:szCs w:val="28"/>
        </w:rPr>
        <w:t xml:space="preserve"> организациями и предусматривает их предварительное и всестороннее общественное обсуждение.</w:t>
      </w:r>
    </w:p>
    <w:p w:rsidR="00DE1F37" w:rsidRPr="000411A5" w:rsidRDefault="00DE1F37" w:rsidP="00475B43">
      <w:pPr>
        <w:pStyle w:val="Bureau"/>
        <w:spacing w:before="0" w:line="336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411A5">
        <w:rPr>
          <w:rFonts w:ascii="Times New Roman" w:hAnsi="Times New Roman" w:cs="Times New Roman"/>
          <w:sz w:val="28"/>
          <w:szCs w:val="28"/>
        </w:rPr>
        <w:t>Орган государственной власти, организация могут выдвинуть в год только одну работу на соискание премии</w:t>
      </w:r>
      <w:r w:rsidRPr="000411A5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2.1. </w:t>
      </w:r>
      <w:r w:rsidRPr="008C68BE">
        <w:rPr>
          <w:rFonts w:ascii="Times New Roman" w:hAnsi="Times New Roman" w:cs="Times New Roman"/>
          <w:sz w:val="28"/>
          <w:szCs w:val="28"/>
        </w:rPr>
        <w:t>Выдвижение работ на соиска</w:t>
      </w:r>
      <w:r>
        <w:rPr>
          <w:rFonts w:ascii="Times New Roman" w:hAnsi="Times New Roman" w:cs="Times New Roman"/>
          <w:sz w:val="28"/>
          <w:szCs w:val="28"/>
        </w:rPr>
        <w:t xml:space="preserve">ние премий осуществляют научные, </w:t>
      </w:r>
      <w:r w:rsidRPr="008C68BE">
        <w:rPr>
          <w:rFonts w:ascii="Times New Roman" w:hAnsi="Times New Roman" w:cs="Times New Roman"/>
          <w:sz w:val="28"/>
          <w:szCs w:val="28"/>
        </w:rPr>
        <w:t xml:space="preserve">научно-технические </w:t>
      </w:r>
      <w:r>
        <w:rPr>
          <w:rFonts w:ascii="Times New Roman" w:hAnsi="Times New Roman" w:cs="Times New Roman"/>
          <w:sz w:val="28"/>
          <w:szCs w:val="28"/>
        </w:rPr>
        <w:t>и ученые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советы или трудовые коллект</w:t>
      </w:r>
      <w:r>
        <w:rPr>
          <w:rFonts w:ascii="Times New Roman" w:hAnsi="Times New Roman" w:cs="Times New Roman"/>
          <w:sz w:val="28"/>
          <w:szCs w:val="28"/>
        </w:rPr>
        <w:t xml:space="preserve">ивы организаций независимо от </w:t>
      </w:r>
      <w:r w:rsidRPr="008C68BE">
        <w:rPr>
          <w:rFonts w:ascii="Times New Roman" w:hAnsi="Times New Roman" w:cs="Times New Roman"/>
          <w:sz w:val="28"/>
          <w:szCs w:val="28"/>
        </w:rPr>
        <w:t xml:space="preserve">форм собственности. Работа может быть выдвинута совместно коллективами нескольких организаций, при этом по общему согласию одна из них определяется как головная выдвигающая организация, другие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C68BE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смежные организации.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2.2. </w:t>
      </w:r>
      <w:r w:rsidRPr="008C68BE">
        <w:rPr>
          <w:rFonts w:ascii="Times New Roman" w:hAnsi="Times New Roman" w:cs="Times New Roman"/>
          <w:sz w:val="28"/>
          <w:szCs w:val="28"/>
        </w:rPr>
        <w:t>Выдвижение работ на соискание премий должно проводиться на принципах информационной открытости, что выражается: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в доступности для широкой общественности информации о выдвигаемой работе и ее авторах;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в информировании научно-технической общественности о предполагаемых обсуждениях и решениях по выдвижению работы;</w:t>
      </w:r>
    </w:p>
    <w:p w:rsidR="00DE1F37" w:rsidRPr="00511782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1782">
        <w:rPr>
          <w:rFonts w:ascii="Times New Roman" w:hAnsi="Times New Roman" w:cs="Times New Roman"/>
          <w:sz w:val="28"/>
          <w:szCs w:val="28"/>
        </w:rPr>
        <w:t>в осуществлении общественного контроля за процессом выдвижения работы.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Обязательным является участие в обсуждении работ представителей организаций, применяющих у себя результаты выдвигаемых на соискание премий исследований и разработок.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2.3. </w:t>
      </w:r>
      <w:r w:rsidRPr="00970A5D">
        <w:rPr>
          <w:rFonts w:ascii="Times New Roman" w:hAnsi="Times New Roman" w:cs="Times New Roman"/>
          <w:sz w:val="28"/>
          <w:szCs w:val="28"/>
        </w:rPr>
        <w:t>Определение соискателя или состава соискателей из общего числа исполнителей работы производится исходя из оценки творческого вклада каждого из соискателей путем тайного голосования на заседаниях ученых, научных и научно-технических советов или в коллективах организаций, где непосредственно выполнялась работа.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2.4. </w:t>
      </w:r>
      <w:r w:rsidRPr="008C68BE">
        <w:rPr>
          <w:rFonts w:ascii="Times New Roman" w:hAnsi="Times New Roman" w:cs="Times New Roman"/>
          <w:sz w:val="28"/>
          <w:szCs w:val="28"/>
        </w:rPr>
        <w:t>Решение о выдвижении работы и авторского коллектива на соискание премии принимается тайным голосованием на заседании ученого, научного или научно-технического совет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C68BE">
        <w:rPr>
          <w:rFonts w:ascii="Times New Roman" w:hAnsi="Times New Roman" w:cs="Times New Roman"/>
          <w:sz w:val="28"/>
          <w:szCs w:val="28"/>
        </w:rPr>
        <w:t xml:space="preserve">, а при их отсутствии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C68BE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 xml:space="preserve">собрании трудового коллектива организации. 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Заседание совета (собрание трудового коллектива) считается правомочным при наличии не менее 2/3 его состава, а решение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8C68BE">
        <w:rPr>
          <w:rFonts w:ascii="Times New Roman" w:hAnsi="Times New Roman" w:cs="Times New Roman"/>
          <w:sz w:val="28"/>
          <w:szCs w:val="28"/>
        </w:rPr>
        <w:t xml:space="preserve"> положительным, если его поддержало не менее 3/4 участвовавших в голосовании.</w:t>
      </w:r>
    </w:p>
    <w:p w:rsidR="00DE1F37" w:rsidRDefault="00DE1F37" w:rsidP="00FF4261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2.5. </w:t>
      </w:r>
      <w:r w:rsidRPr="008C68BE">
        <w:rPr>
          <w:rFonts w:ascii="Times New Roman" w:hAnsi="Times New Roman" w:cs="Times New Roman"/>
          <w:sz w:val="28"/>
          <w:szCs w:val="28"/>
        </w:rPr>
        <w:t xml:space="preserve">Дополнения и замены в составе авторского коллектива </w:t>
      </w: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8C68BE">
        <w:rPr>
          <w:rFonts w:ascii="Times New Roman" w:hAnsi="Times New Roman" w:cs="Times New Roman"/>
          <w:sz w:val="28"/>
          <w:szCs w:val="28"/>
        </w:rPr>
        <w:t>представл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Pr="008C68BE">
        <w:rPr>
          <w:rFonts w:ascii="Times New Roman" w:hAnsi="Times New Roman" w:cs="Times New Roman"/>
          <w:sz w:val="28"/>
          <w:szCs w:val="28"/>
        </w:rPr>
        <w:t xml:space="preserve"> работы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допускаются</w:t>
      </w:r>
      <w:r w:rsidRPr="008C68BE">
        <w:rPr>
          <w:rFonts w:ascii="Times New Roman" w:hAnsi="Times New Roman" w:cs="Times New Roman"/>
          <w:sz w:val="28"/>
          <w:szCs w:val="28"/>
        </w:rPr>
        <w:t>.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C68BE">
        <w:rPr>
          <w:rFonts w:ascii="Times New Roman" w:hAnsi="Times New Roman" w:cs="Times New Roman"/>
          <w:b/>
          <w:bCs/>
          <w:sz w:val="28"/>
          <w:szCs w:val="28"/>
        </w:rPr>
        <w:t>3. Комплектация представляемых документов и материалов.</w:t>
      </w:r>
    </w:p>
    <w:p w:rsidR="00DE1F37" w:rsidRPr="008C68BE" w:rsidRDefault="00DE1F37" w:rsidP="002C0CD6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68BE">
        <w:rPr>
          <w:rFonts w:ascii="Times New Roman" w:hAnsi="Times New Roman" w:cs="Times New Roman"/>
          <w:sz w:val="28"/>
          <w:szCs w:val="28"/>
        </w:rPr>
        <w:t xml:space="preserve"> Работа считается выдвинутой на соискание премии, когда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C68BE">
        <w:rPr>
          <w:rFonts w:ascii="Times New Roman" w:hAnsi="Times New Roman" w:cs="Times New Roman"/>
          <w:sz w:val="28"/>
          <w:szCs w:val="28"/>
        </w:rPr>
        <w:t>овет представлены следующие документы и матери</w:t>
      </w:r>
      <w:r>
        <w:rPr>
          <w:rFonts w:ascii="Times New Roman" w:hAnsi="Times New Roman" w:cs="Times New Roman"/>
          <w:sz w:val="28"/>
          <w:szCs w:val="28"/>
        </w:rPr>
        <w:t>алы в трех отдельных комплектах.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C68BE">
        <w:rPr>
          <w:rFonts w:ascii="Times New Roman" w:hAnsi="Times New Roman" w:cs="Times New Roman"/>
          <w:sz w:val="28"/>
          <w:szCs w:val="28"/>
        </w:rPr>
        <w:t>омплект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8C68BE">
        <w:rPr>
          <w:rFonts w:ascii="Times New Roman" w:hAnsi="Times New Roman" w:cs="Times New Roman"/>
          <w:sz w:val="28"/>
          <w:szCs w:val="28"/>
        </w:rPr>
        <w:t xml:space="preserve">I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07D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</w:t>
      </w:r>
      <w:r w:rsidRPr="008C68B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C68BE">
        <w:rPr>
          <w:rFonts w:ascii="Times New Roman" w:hAnsi="Times New Roman" w:cs="Times New Roman"/>
          <w:sz w:val="28"/>
          <w:szCs w:val="28"/>
        </w:rPr>
        <w:t xml:space="preserve"> содержать:</w:t>
      </w:r>
    </w:p>
    <w:p w:rsidR="00DE1F37" w:rsidRPr="008C68BE" w:rsidRDefault="00DE1F37" w:rsidP="00702498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C68BE">
        <w:rPr>
          <w:rFonts w:ascii="Times New Roman" w:hAnsi="Times New Roman" w:cs="Times New Roman"/>
          <w:sz w:val="28"/>
          <w:szCs w:val="28"/>
        </w:rPr>
        <w:t>окументы выдвижения в одном экземпляре</w:t>
      </w:r>
      <w:r>
        <w:rPr>
          <w:rFonts w:ascii="Times New Roman" w:hAnsi="Times New Roman" w:cs="Times New Roman"/>
          <w:sz w:val="28"/>
          <w:szCs w:val="28"/>
        </w:rPr>
        <w:t xml:space="preserve"> в каждом комплекте</w:t>
      </w:r>
      <w:r w:rsidRPr="008C68BE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письмо-выдвижение 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4.1);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письмо-разрешение на публикацию 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4.2);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выписки из протоколов заседаний совета головной выдвигающей организации и советов смежных организаций 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4.3);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справки о творческом вкладе авторов 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4.4);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сведения о каждом из авторов 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4.5);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реферат-презентация </w:t>
      </w:r>
      <w:r w:rsidRPr="008C68BE">
        <w:rPr>
          <w:rFonts w:ascii="Times New Roman" w:hAnsi="Times New Roman" w:cs="Times New Roman"/>
          <w:sz w:val="28"/>
          <w:szCs w:val="28"/>
        </w:rPr>
        <w:t>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4.7);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аннотация (п.</w:t>
      </w:r>
      <w:r>
        <w:rPr>
          <w:rFonts w:ascii="Times New Roman" w:hAnsi="Times New Roman" w:cs="Times New Roman"/>
          <w:sz w:val="28"/>
          <w:szCs w:val="28"/>
        </w:rPr>
        <w:t xml:space="preserve"> 4.8).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Указанные документы в приведенной последовательности подшиваются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8C68BE">
        <w:rPr>
          <w:rFonts w:ascii="Times New Roman" w:hAnsi="Times New Roman" w:cs="Times New Roman"/>
          <w:sz w:val="28"/>
          <w:szCs w:val="28"/>
        </w:rPr>
        <w:t>в скоросшиватель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C68BE">
        <w:rPr>
          <w:rFonts w:ascii="Times New Roman" w:hAnsi="Times New Roman" w:cs="Times New Roman"/>
          <w:sz w:val="28"/>
          <w:szCs w:val="28"/>
        </w:rPr>
        <w:t>писание работы в одном экземпляре</w:t>
      </w:r>
      <w:r>
        <w:rPr>
          <w:rFonts w:ascii="Times New Roman" w:hAnsi="Times New Roman" w:cs="Times New Roman"/>
          <w:sz w:val="28"/>
          <w:szCs w:val="28"/>
        </w:rPr>
        <w:t xml:space="preserve"> в каждом комплекте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(п.</w:t>
      </w:r>
      <w:r>
        <w:rPr>
          <w:rFonts w:ascii="Times New Roman" w:hAnsi="Times New Roman" w:cs="Times New Roman"/>
          <w:sz w:val="28"/>
          <w:szCs w:val="28"/>
        </w:rPr>
        <w:t xml:space="preserve"> 4.6);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реферат-презентацию </w:t>
      </w:r>
      <w:r w:rsidRPr="008C68B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экземплярах </w:t>
      </w:r>
      <w:r>
        <w:rPr>
          <w:rFonts w:ascii="Times New Roman" w:hAnsi="Times New Roman" w:cs="Times New Roman"/>
          <w:sz w:val="28"/>
          <w:szCs w:val="28"/>
        </w:rPr>
        <w:t>в каждом комплекте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(п.</w:t>
      </w:r>
      <w:r>
        <w:rPr>
          <w:rFonts w:ascii="Times New Roman" w:hAnsi="Times New Roman" w:cs="Times New Roman"/>
          <w:sz w:val="28"/>
          <w:szCs w:val="28"/>
        </w:rPr>
        <w:t xml:space="preserve"> 4.7);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C68BE">
        <w:rPr>
          <w:rFonts w:ascii="Times New Roman" w:hAnsi="Times New Roman" w:cs="Times New Roman"/>
          <w:sz w:val="28"/>
          <w:szCs w:val="28"/>
        </w:rPr>
        <w:t>ннотаци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C68B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экземплярах </w:t>
      </w:r>
      <w:r>
        <w:rPr>
          <w:rFonts w:ascii="Times New Roman" w:hAnsi="Times New Roman" w:cs="Times New Roman"/>
          <w:sz w:val="28"/>
          <w:szCs w:val="28"/>
        </w:rPr>
        <w:t>в каждом комплекте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(п.</w:t>
      </w:r>
      <w:r>
        <w:rPr>
          <w:rFonts w:ascii="Times New Roman" w:hAnsi="Times New Roman" w:cs="Times New Roman"/>
          <w:sz w:val="28"/>
          <w:szCs w:val="28"/>
        </w:rPr>
        <w:t xml:space="preserve"> 4.8);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C68BE">
        <w:rPr>
          <w:rFonts w:ascii="Times New Roman" w:hAnsi="Times New Roman" w:cs="Times New Roman"/>
          <w:sz w:val="28"/>
          <w:szCs w:val="28"/>
        </w:rPr>
        <w:t xml:space="preserve">ведения об авторах и ксерокопии </w:t>
      </w:r>
      <w:r>
        <w:rPr>
          <w:rFonts w:ascii="Times New Roman" w:hAnsi="Times New Roman" w:cs="Times New Roman"/>
          <w:sz w:val="28"/>
          <w:szCs w:val="28"/>
        </w:rPr>
        <w:t xml:space="preserve">2-й и </w:t>
      </w:r>
      <w:r w:rsidRPr="008C68BE">
        <w:rPr>
          <w:rFonts w:ascii="Times New Roman" w:hAnsi="Times New Roman" w:cs="Times New Roman"/>
          <w:sz w:val="28"/>
          <w:szCs w:val="28"/>
        </w:rPr>
        <w:t>3-й страницы паспорта каждого автора, подшитые в отдельный скоросшиватель 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4.5)</w:t>
      </w:r>
      <w:r>
        <w:rPr>
          <w:rFonts w:ascii="Times New Roman" w:hAnsi="Times New Roman" w:cs="Times New Roman"/>
          <w:sz w:val="28"/>
          <w:szCs w:val="28"/>
        </w:rPr>
        <w:t>, в одном экземпляре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каждом комплекте;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з</w:t>
      </w:r>
      <w:r w:rsidRPr="008C68BE">
        <w:rPr>
          <w:rFonts w:ascii="Times New Roman" w:hAnsi="Times New Roman" w:cs="Times New Roman"/>
          <w:sz w:val="28"/>
          <w:szCs w:val="28"/>
        </w:rPr>
        <w:t xml:space="preserve">аверенные у нотариуса или в отделе кадров копии первых страниц уставов организаций с указанием их организационно-правовой формы </w:t>
      </w:r>
      <w:r w:rsidRPr="000411A5">
        <w:rPr>
          <w:rFonts w:ascii="Times New Roman" w:hAnsi="Times New Roman" w:cs="Times New Roman"/>
          <w:sz w:val="28"/>
          <w:szCs w:val="28"/>
        </w:rPr>
        <w:t>(полное на</w:t>
      </w:r>
      <w:r>
        <w:rPr>
          <w:rFonts w:ascii="Times New Roman" w:hAnsi="Times New Roman" w:cs="Times New Roman"/>
          <w:sz w:val="28"/>
          <w:szCs w:val="28"/>
        </w:rPr>
        <w:t>звание</w:t>
      </w:r>
      <w:r w:rsidRPr="000411A5">
        <w:rPr>
          <w:rFonts w:ascii="Times New Roman" w:hAnsi="Times New Roman" w:cs="Times New Roman"/>
          <w:sz w:val="28"/>
          <w:szCs w:val="28"/>
        </w:rPr>
        <w:t xml:space="preserve"> организации),</w:t>
      </w:r>
      <w:r w:rsidRPr="008C68BE">
        <w:rPr>
          <w:rFonts w:ascii="Times New Roman" w:hAnsi="Times New Roman" w:cs="Times New Roman"/>
          <w:sz w:val="28"/>
          <w:szCs w:val="28"/>
        </w:rPr>
        <w:t xml:space="preserve"> в которых работают соискатели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C68B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одном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экземпляр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каждом комплекте</w:t>
      </w:r>
      <w:r w:rsidRPr="008C68BE">
        <w:rPr>
          <w:rFonts w:ascii="Times New Roman" w:hAnsi="Times New Roman" w:cs="Times New Roman"/>
          <w:sz w:val="28"/>
          <w:szCs w:val="28"/>
        </w:rPr>
        <w:t>. Неработающие пенсионеры представляют копии первых страниц уставов организаций с</w:t>
      </w:r>
      <w:r>
        <w:rPr>
          <w:rFonts w:ascii="Times New Roman" w:hAnsi="Times New Roman" w:cs="Times New Roman"/>
          <w:sz w:val="28"/>
          <w:szCs w:val="28"/>
        </w:rPr>
        <w:t xml:space="preserve"> последних мест работы;</w:t>
      </w:r>
    </w:p>
    <w:p w:rsidR="00DE1F37" w:rsidRDefault="00DE1F37" w:rsidP="009F0B33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</w:t>
      </w:r>
      <w:r w:rsidRPr="000411A5">
        <w:rPr>
          <w:rFonts w:ascii="Times New Roman" w:hAnsi="Times New Roman" w:cs="Times New Roman"/>
          <w:sz w:val="28"/>
          <w:szCs w:val="28"/>
        </w:rPr>
        <w:t>огласие каждого автора на обработку персональных данных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C68B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одном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экземпляр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каждом комплекте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375F">
        <w:rPr>
          <w:rFonts w:ascii="Times New Roman" w:hAnsi="Times New Roman" w:cs="Times New Roman"/>
          <w:sz w:val="28"/>
          <w:szCs w:val="28"/>
        </w:rPr>
        <w:t>(п. 4.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D375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информацию о выдвинутой на соискание премии работе, </w:t>
      </w:r>
      <w:r w:rsidRPr="008D375F">
        <w:rPr>
          <w:rFonts w:ascii="Times New Roman" w:hAnsi="Times New Roman" w:cs="Times New Roman"/>
          <w:b/>
          <w:bCs/>
          <w:sz w:val="28"/>
          <w:szCs w:val="28"/>
        </w:rPr>
        <w:t>подтверждающ</w:t>
      </w:r>
      <w:r>
        <w:rPr>
          <w:rFonts w:ascii="Times New Roman" w:hAnsi="Times New Roman" w:cs="Times New Roman"/>
          <w:b/>
          <w:bCs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экономический </w:t>
      </w:r>
      <w:r w:rsidRPr="00BD116A">
        <w:rPr>
          <w:rFonts w:ascii="Times New Roman" w:hAnsi="Times New Roman" w:cs="Times New Roman"/>
          <w:b/>
          <w:bCs/>
          <w:sz w:val="28"/>
          <w:szCs w:val="28"/>
        </w:rPr>
        <w:t>и/или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116A">
        <w:rPr>
          <w:rFonts w:ascii="Times New Roman" w:hAnsi="Times New Roman" w:cs="Times New Roman"/>
          <w:b/>
          <w:bCs/>
          <w:sz w:val="28"/>
          <w:szCs w:val="28"/>
        </w:rPr>
        <w:t xml:space="preserve">социальный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эффект от реализации работы, включая доход </w:t>
      </w:r>
      <w:r w:rsidRPr="0035750A"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коммерциализации результатов интеллектуальной деятельности (доход от </w:t>
      </w:r>
      <w:r w:rsidRPr="0035750A">
        <w:rPr>
          <w:rFonts w:ascii="Times New Roman" w:hAnsi="Times New Roman" w:cs="Times New Roman"/>
          <w:b/>
          <w:bCs/>
          <w:sz w:val="28"/>
          <w:szCs w:val="28"/>
        </w:rPr>
        <w:t>лицензирования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35750A">
        <w:rPr>
          <w:rFonts w:ascii="Times New Roman" w:hAnsi="Times New Roman" w:cs="Times New Roman"/>
          <w:b/>
          <w:bCs/>
          <w:sz w:val="28"/>
          <w:szCs w:val="28"/>
        </w:rPr>
        <w:t>использования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др.) </w:t>
      </w:r>
      <w:r>
        <w:rPr>
          <w:rFonts w:ascii="Times New Roman" w:hAnsi="Times New Roman" w:cs="Times New Roman"/>
          <w:sz w:val="28"/>
          <w:szCs w:val="28"/>
        </w:rPr>
        <w:t>(п. 4.10);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E55E7D">
        <w:rPr>
          <w:rFonts w:ascii="Times New Roman" w:hAnsi="Times New Roman" w:cs="Times New Roman"/>
          <w:sz w:val="28"/>
          <w:szCs w:val="28"/>
        </w:rPr>
        <w:t>)</w:t>
      </w:r>
      <w:r w:rsidRPr="00E55E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0B2BF2">
        <w:rPr>
          <w:rFonts w:ascii="Times New Roman" w:hAnsi="Times New Roman" w:cs="Times New Roman"/>
          <w:sz w:val="28"/>
          <w:szCs w:val="28"/>
        </w:rPr>
        <w:t>лектронный носитель информации (DVD-RW или другой)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C68B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одном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экземпляр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каждом комплекте </w:t>
      </w:r>
      <w:r w:rsidRPr="000B2BF2">
        <w:rPr>
          <w:rFonts w:ascii="Times New Roman" w:hAnsi="Times New Roman" w:cs="Times New Roman"/>
          <w:sz w:val="28"/>
          <w:szCs w:val="28"/>
        </w:rPr>
        <w:t>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2BF2">
        <w:rPr>
          <w:rFonts w:ascii="Times New Roman" w:hAnsi="Times New Roman" w:cs="Times New Roman"/>
          <w:sz w:val="28"/>
          <w:szCs w:val="28"/>
        </w:rPr>
        <w:t>4.13).</w:t>
      </w:r>
    </w:p>
    <w:p w:rsidR="00DE1F37" w:rsidRPr="00FA6828" w:rsidRDefault="00DE1F37" w:rsidP="00FA6828">
      <w:pPr>
        <w:pStyle w:val="Bureau"/>
        <w:spacing w:before="0" w:line="12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Дополнительные материалы (п. 4.11) могут быть представлены в комплекте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или в отдельной папке.</w:t>
      </w:r>
    </w:p>
    <w:p w:rsidR="00DE1F37" w:rsidRPr="00FA6828" w:rsidRDefault="00DE1F37" w:rsidP="00FA6828">
      <w:pPr>
        <w:pStyle w:val="Bureau"/>
        <w:spacing w:before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3.3. Комплект III должен содержать: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C68BE">
        <w:rPr>
          <w:rFonts w:ascii="Times New Roman" w:hAnsi="Times New Roman" w:cs="Times New Roman"/>
          <w:sz w:val="28"/>
          <w:szCs w:val="28"/>
        </w:rPr>
        <w:t>писание работы в одном экземпляре (п.</w:t>
      </w:r>
      <w:r>
        <w:rPr>
          <w:rFonts w:ascii="Times New Roman" w:hAnsi="Times New Roman" w:cs="Times New Roman"/>
          <w:sz w:val="28"/>
          <w:szCs w:val="28"/>
        </w:rPr>
        <w:t xml:space="preserve"> 4.6);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C68BE">
        <w:rPr>
          <w:rFonts w:ascii="Times New Roman" w:hAnsi="Times New Roman" w:cs="Times New Roman"/>
          <w:sz w:val="28"/>
          <w:szCs w:val="28"/>
        </w:rPr>
        <w:t>еферат</w:t>
      </w:r>
      <w:r>
        <w:rPr>
          <w:rFonts w:ascii="Times New Roman" w:hAnsi="Times New Roman" w:cs="Times New Roman"/>
          <w:sz w:val="28"/>
          <w:szCs w:val="28"/>
        </w:rPr>
        <w:t>-презентацию</w:t>
      </w:r>
      <w:r w:rsidRPr="008C68B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экземплярах (п.</w:t>
      </w:r>
      <w:r>
        <w:rPr>
          <w:rFonts w:ascii="Times New Roman" w:hAnsi="Times New Roman" w:cs="Times New Roman"/>
          <w:sz w:val="28"/>
          <w:szCs w:val="28"/>
        </w:rPr>
        <w:t xml:space="preserve"> 4.7);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C68BE">
        <w:rPr>
          <w:rFonts w:ascii="Times New Roman" w:hAnsi="Times New Roman" w:cs="Times New Roman"/>
          <w:sz w:val="28"/>
          <w:szCs w:val="28"/>
        </w:rPr>
        <w:t>ннотаци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C68B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экземплярах (п.</w:t>
      </w:r>
      <w:r>
        <w:rPr>
          <w:rFonts w:ascii="Times New Roman" w:hAnsi="Times New Roman" w:cs="Times New Roman"/>
          <w:sz w:val="28"/>
          <w:szCs w:val="28"/>
        </w:rPr>
        <w:t xml:space="preserve"> 4.8);</w:t>
      </w: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э</w:t>
      </w:r>
      <w:r w:rsidRPr="000B2BF2">
        <w:rPr>
          <w:rFonts w:ascii="Times New Roman" w:hAnsi="Times New Roman" w:cs="Times New Roman"/>
          <w:sz w:val="28"/>
          <w:szCs w:val="28"/>
        </w:rPr>
        <w:t>лектронный носитель информации (DVD-RW или другой)</w:t>
      </w:r>
      <w:r>
        <w:rPr>
          <w:rFonts w:ascii="Times New Roman" w:hAnsi="Times New Roman" w:cs="Times New Roman"/>
          <w:sz w:val="28"/>
          <w:szCs w:val="28"/>
        </w:rPr>
        <w:t xml:space="preserve"> в одном экземпляре </w:t>
      </w:r>
      <w:r w:rsidRPr="000B2BF2">
        <w:rPr>
          <w:rFonts w:ascii="Times New Roman" w:hAnsi="Times New Roman" w:cs="Times New Roman"/>
          <w:sz w:val="28"/>
          <w:szCs w:val="28"/>
        </w:rPr>
        <w:t>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2BF2">
        <w:rPr>
          <w:rFonts w:ascii="Times New Roman" w:hAnsi="Times New Roman" w:cs="Times New Roman"/>
          <w:sz w:val="28"/>
          <w:szCs w:val="28"/>
        </w:rPr>
        <w:t xml:space="preserve">4.13). </w:t>
      </w:r>
    </w:p>
    <w:p w:rsidR="00DE1F37" w:rsidRPr="0016189C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3.4. </w:t>
      </w:r>
      <w:r w:rsidRPr="008C68BE">
        <w:rPr>
          <w:rFonts w:ascii="Times New Roman" w:hAnsi="Times New Roman" w:cs="Times New Roman"/>
          <w:sz w:val="28"/>
          <w:szCs w:val="28"/>
        </w:rPr>
        <w:t xml:space="preserve">Каждый из комплектов формируется в отдельную папку с названием работы.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C68BE">
        <w:rPr>
          <w:rFonts w:ascii="Times New Roman" w:hAnsi="Times New Roman" w:cs="Times New Roman"/>
          <w:sz w:val="28"/>
          <w:szCs w:val="28"/>
        </w:rPr>
        <w:t xml:space="preserve">омплект </w:t>
      </w:r>
      <w:r w:rsidRPr="008C68B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C68BE">
        <w:rPr>
          <w:rFonts w:ascii="Times New Roman" w:hAnsi="Times New Roman" w:cs="Times New Roman"/>
          <w:sz w:val="28"/>
          <w:szCs w:val="28"/>
        </w:rPr>
        <w:t xml:space="preserve"> может быть возвращен авторам в день подачи документов по решению представителя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C68BE">
        <w:rPr>
          <w:rFonts w:ascii="Times New Roman" w:hAnsi="Times New Roman" w:cs="Times New Roman"/>
          <w:sz w:val="28"/>
          <w:szCs w:val="28"/>
        </w:rPr>
        <w:t>овета.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C68BE">
        <w:rPr>
          <w:rFonts w:ascii="Times New Roman" w:hAnsi="Times New Roman" w:cs="Times New Roman"/>
          <w:b/>
          <w:bCs/>
          <w:sz w:val="28"/>
          <w:szCs w:val="28"/>
        </w:rPr>
        <w:t>4. Оформление документов.</w:t>
      </w:r>
    </w:p>
    <w:p w:rsidR="00DE1F37" w:rsidRPr="008C68BE" w:rsidRDefault="00DE1F37" w:rsidP="002C443F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 оформляю</w:t>
      </w:r>
      <w:r w:rsidRPr="008C68BE">
        <w:rPr>
          <w:rFonts w:ascii="Times New Roman" w:hAnsi="Times New Roman" w:cs="Times New Roman"/>
          <w:sz w:val="28"/>
          <w:szCs w:val="28"/>
        </w:rPr>
        <w:t xml:space="preserve">тся в соответствии со стандартными требованиями к текстовым документам. Текст печатается 14 шрифтом </w:t>
      </w:r>
      <w:r w:rsidRPr="008C68B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Pr="008C68BE">
        <w:rPr>
          <w:rFonts w:ascii="Times New Roman" w:hAnsi="Times New Roman" w:cs="Times New Roman"/>
          <w:sz w:val="28"/>
          <w:szCs w:val="28"/>
        </w:rPr>
        <w:t xml:space="preserve"> через пол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C68BE">
        <w:rPr>
          <w:rFonts w:ascii="Times New Roman" w:hAnsi="Times New Roman" w:cs="Times New Roman"/>
          <w:sz w:val="28"/>
          <w:szCs w:val="28"/>
        </w:rPr>
        <w:t>тор</w:t>
      </w:r>
      <w:r>
        <w:rPr>
          <w:rFonts w:ascii="Times New Roman" w:hAnsi="Times New Roman" w:cs="Times New Roman"/>
          <w:sz w:val="28"/>
          <w:szCs w:val="28"/>
        </w:rPr>
        <w:t>ный</w:t>
      </w:r>
      <w:r w:rsidRPr="008C68BE">
        <w:rPr>
          <w:rFonts w:ascii="Times New Roman" w:hAnsi="Times New Roman" w:cs="Times New Roman"/>
          <w:sz w:val="28"/>
          <w:szCs w:val="28"/>
        </w:rPr>
        <w:t xml:space="preserve"> интервал.</w:t>
      </w:r>
    </w:p>
    <w:p w:rsidR="00DE1F37" w:rsidRPr="008C68BE" w:rsidRDefault="00DE1F37" w:rsidP="009C57E0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4.1. </w:t>
      </w:r>
      <w:r w:rsidRPr="008C68BE">
        <w:rPr>
          <w:rFonts w:ascii="Times New Roman" w:hAnsi="Times New Roman" w:cs="Times New Roman"/>
          <w:sz w:val="28"/>
          <w:szCs w:val="28"/>
        </w:rPr>
        <w:t>Письмо о выдвижении работы на соискание премии (письмо-выдвижение) оформляется в двух экземплярах</w:t>
      </w:r>
      <w:r>
        <w:rPr>
          <w:rFonts w:ascii="Times New Roman" w:hAnsi="Times New Roman" w:cs="Times New Roman"/>
          <w:sz w:val="28"/>
          <w:szCs w:val="28"/>
        </w:rPr>
        <w:t xml:space="preserve"> (по одному экземпляру в документах выдвижения в комплектах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921DA">
        <w:rPr>
          <w:rFonts w:ascii="Times New Roman" w:hAnsi="Times New Roman" w:cs="Times New Roman"/>
          <w:sz w:val="28"/>
          <w:szCs w:val="28"/>
        </w:rPr>
        <w:t>)</w:t>
      </w:r>
      <w:r w:rsidRPr="008C68BE">
        <w:rPr>
          <w:rFonts w:ascii="Times New Roman" w:hAnsi="Times New Roman" w:cs="Times New Roman"/>
          <w:sz w:val="28"/>
          <w:szCs w:val="28"/>
        </w:rPr>
        <w:t>, каждый на бланке головной выдвигающей организации, по следующей форме:</w:t>
      </w:r>
    </w:p>
    <w:p w:rsidR="00DE1F37" w:rsidRPr="008C68BE" w:rsidRDefault="00DE1F37" w:rsidP="002C443F">
      <w:pPr>
        <w:pStyle w:val="Bureau"/>
        <w:tabs>
          <w:tab w:val="right" w:pos="9072"/>
        </w:tabs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«Ученый (научный, научно-технический) совет, трудовой коллектив организации </w:t>
      </w:r>
      <w:r w:rsidRPr="008C68BE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E1F37" w:rsidRPr="0005553F" w:rsidRDefault="00DE1F37" w:rsidP="00C70933">
      <w:pPr>
        <w:pStyle w:val="Bureau"/>
        <w:spacing w:before="0" w:line="240" w:lineRule="auto"/>
        <w:ind w:firstLine="2268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70933">
        <w:rPr>
          <w:rFonts w:ascii="Times New Roman" w:hAnsi="Times New Roman" w:cs="Times New Roman"/>
          <w:sz w:val="24"/>
          <w:szCs w:val="24"/>
        </w:rPr>
        <w:t>(</w:t>
      </w:r>
      <w:r w:rsidRPr="0005553F">
        <w:rPr>
          <w:rFonts w:ascii="Times New Roman" w:hAnsi="Times New Roman" w:cs="Times New Roman"/>
          <w:sz w:val="20"/>
          <w:szCs w:val="20"/>
        </w:rPr>
        <w:t>полное название выдвигающей организации )</w:t>
      </w:r>
    </w:p>
    <w:p w:rsidR="00DE1F37" w:rsidRPr="002C443F" w:rsidRDefault="00DE1F37" w:rsidP="00396CF1">
      <w:pPr>
        <w:pStyle w:val="Bureau"/>
        <w:tabs>
          <w:tab w:val="right" w:pos="9072"/>
        </w:tabs>
        <w:spacing w:before="0" w:line="312" w:lineRule="auto"/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выдвигает на соискание премии Правительства Российской Федерации в области науки и техники </w:t>
      </w:r>
      <w:r>
        <w:rPr>
          <w:rFonts w:ascii="Times New Roman" w:hAnsi="Times New Roman" w:cs="Times New Roman"/>
          <w:sz w:val="28"/>
          <w:szCs w:val="28"/>
        </w:rPr>
        <w:t xml:space="preserve">20___ </w:t>
      </w:r>
      <w:r w:rsidRPr="008C68BE">
        <w:rPr>
          <w:rFonts w:ascii="Times New Roman" w:hAnsi="Times New Roman" w:cs="Times New Roman"/>
          <w:sz w:val="28"/>
          <w:szCs w:val="28"/>
        </w:rPr>
        <w:t xml:space="preserve">года работу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                                                                                  </w:t>
      </w:r>
    </w:p>
    <w:p w:rsidR="00DE1F37" w:rsidRPr="008C68BE" w:rsidRDefault="00DE1F37" w:rsidP="00A73E16">
      <w:pPr>
        <w:pStyle w:val="Bureau"/>
        <w:tabs>
          <w:tab w:val="right" w:pos="9072"/>
        </w:tabs>
        <w:spacing w:before="0" w:line="312" w:lineRule="auto"/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8C68BE">
        <w:rPr>
          <w:rFonts w:ascii="Times New Roman" w:hAnsi="Times New Roman" w:cs="Times New Roman"/>
          <w:sz w:val="28"/>
          <w:szCs w:val="28"/>
          <w:u w:val="single"/>
        </w:rPr>
        <w:tab/>
        <w:t>».</w:t>
      </w:r>
    </w:p>
    <w:p w:rsidR="00DE1F37" w:rsidRPr="0005553F" w:rsidRDefault="00DE1F37" w:rsidP="00A73E16">
      <w:pPr>
        <w:pStyle w:val="Bureau"/>
        <w:tabs>
          <w:tab w:val="right" w:pos="9072"/>
        </w:tabs>
        <w:spacing w:before="0" w:line="312" w:lineRule="auto"/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05553F">
        <w:rPr>
          <w:rFonts w:ascii="Times New Roman" w:hAnsi="Times New Roman" w:cs="Times New Roman"/>
          <w:sz w:val="20"/>
          <w:szCs w:val="20"/>
        </w:rPr>
        <w:t>(название работы, лаконично и точно отражающее ее содержание)</w:t>
      </w:r>
    </w:p>
    <w:p w:rsidR="00DE1F37" w:rsidRDefault="00DE1F37" w:rsidP="00C70933">
      <w:pPr>
        <w:pStyle w:val="Bureau"/>
        <w:spacing w:before="0" w:line="312" w:lineRule="auto"/>
        <w:rPr>
          <w:rFonts w:ascii="Times New Roman" w:hAnsi="Times New Roman" w:cs="Times New Roman"/>
          <w:sz w:val="28"/>
          <w:szCs w:val="28"/>
        </w:rPr>
      </w:pPr>
    </w:p>
    <w:p w:rsidR="00DE1F37" w:rsidRPr="008C68BE" w:rsidRDefault="00DE1F37" w:rsidP="00C0587B">
      <w:pPr>
        <w:pStyle w:val="Bureau"/>
        <w:spacing w:before="0" w:line="312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Авторский коллектив:</w:t>
      </w:r>
    </w:p>
    <w:p w:rsidR="00DE1F37" w:rsidRPr="008C68BE" w:rsidRDefault="00DE1F37" w:rsidP="00C70933">
      <w:pPr>
        <w:pStyle w:val="Bureau"/>
        <w:tabs>
          <w:tab w:val="right" w:pos="9072"/>
        </w:tabs>
        <w:spacing w:before="0" w:line="312" w:lineRule="auto"/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1. </w:t>
      </w:r>
      <w:r w:rsidRPr="008C68BE">
        <w:rPr>
          <w:rFonts w:ascii="Times New Roman" w:hAnsi="Times New Roman" w:cs="Times New Roman"/>
          <w:sz w:val="28"/>
          <w:szCs w:val="28"/>
          <w:u w:val="single"/>
        </w:rPr>
        <w:tab/>
        <w:t xml:space="preserve"> </w:t>
      </w:r>
    </w:p>
    <w:p w:rsidR="00DE1F37" w:rsidRPr="0005553F" w:rsidRDefault="00DE1F37" w:rsidP="00C70933">
      <w:pPr>
        <w:pStyle w:val="Bureau"/>
        <w:spacing w:before="0" w:line="312" w:lineRule="auto"/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5553F">
        <w:rPr>
          <w:rFonts w:ascii="Times New Roman" w:hAnsi="Times New Roman" w:cs="Times New Roman"/>
          <w:sz w:val="20"/>
          <w:szCs w:val="20"/>
        </w:rPr>
        <w:t>(фамилия, имя, отчество автора, его ученая степень, звание, должность, место работы)</w:t>
      </w:r>
    </w:p>
    <w:p w:rsidR="00DE1F37" w:rsidRPr="008C68BE" w:rsidRDefault="00DE1F37" w:rsidP="00C70933">
      <w:pPr>
        <w:pStyle w:val="Bureau"/>
        <w:tabs>
          <w:tab w:val="left" w:pos="284"/>
        </w:tabs>
        <w:spacing w:before="0" w:line="312" w:lineRule="auto"/>
        <w:ind w:firstLine="0"/>
        <w:rPr>
          <w:rFonts w:ascii="Times New Roman" w:hAnsi="Times New Roman" w:cs="Times New Roman"/>
          <w:spacing w:val="60"/>
          <w:sz w:val="28"/>
          <w:szCs w:val="28"/>
        </w:rPr>
      </w:pPr>
      <w:r w:rsidRPr="008C68BE">
        <w:rPr>
          <w:rFonts w:ascii="Times New Roman" w:hAnsi="Times New Roman" w:cs="Times New Roman"/>
          <w:spacing w:val="60"/>
          <w:sz w:val="28"/>
          <w:szCs w:val="28"/>
        </w:rPr>
        <w:t>2. …</w:t>
      </w:r>
    </w:p>
    <w:p w:rsidR="00DE1F37" w:rsidRPr="008C68BE" w:rsidRDefault="00DE1F37" w:rsidP="00C70933">
      <w:pPr>
        <w:pStyle w:val="Bureau"/>
        <w:tabs>
          <w:tab w:val="left" w:pos="284"/>
        </w:tabs>
        <w:spacing w:before="0" w:line="312" w:lineRule="auto"/>
        <w:ind w:firstLine="0"/>
        <w:rPr>
          <w:rFonts w:ascii="Times New Roman" w:hAnsi="Times New Roman" w:cs="Times New Roman"/>
          <w:spacing w:val="60"/>
          <w:sz w:val="28"/>
          <w:szCs w:val="28"/>
        </w:rPr>
      </w:pPr>
      <w:r w:rsidRPr="008C68BE">
        <w:rPr>
          <w:rFonts w:ascii="Times New Roman" w:hAnsi="Times New Roman" w:cs="Times New Roman"/>
          <w:spacing w:val="60"/>
          <w:sz w:val="28"/>
          <w:szCs w:val="28"/>
        </w:rPr>
        <w:t xml:space="preserve">3. </w:t>
      </w:r>
      <w:r>
        <w:rPr>
          <w:rFonts w:ascii="Times New Roman" w:hAnsi="Times New Roman" w:cs="Times New Roman"/>
          <w:spacing w:val="60"/>
          <w:sz w:val="28"/>
          <w:szCs w:val="28"/>
        </w:rPr>
        <w:t>…</w:t>
      </w:r>
      <w:r w:rsidRPr="00BF4F60">
        <w:rPr>
          <w:rFonts w:ascii="Times New Roman" w:hAnsi="Times New Roman" w:cs="Times New Roman"/>
          <w:sz w:val="28"/>
          <w:szCs w:val="28"/>
        </w:rPr>
        <w:t>и так далее.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Перечисление авторов в письме-выдвижении осуществляется по организациям, по каждой из них в алфавитном порядке. Руководитель работы </w:t>
      </w:r>
      <w:r>
        <w:rPr>
          <w:rFonts w:ascii="Times New Roman" w:hAnsi="Times New Roman" w:cs="Times New Roman"/>
          <w:sz w:val="28"/>
          <w:szCs w:val="28"/>
        </w:rPr>
        <w:t>указывается в списке п</w:t>
      </w:r>
      <w:r w:rsidRPr="008C68BE">
        <w:rPr>
          <w:rFonts w:ascii="Times New Roman" w:hAnsi="Times New Roman" w:cs="Times New Roman"/>
          <w:sz w:val="28"/>
          <w:szCs w:val="28"/>
        </w:rPr>
        <w:t>ервым с соответствующей пометкой «руководитель работы».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Если автор является пенсионером, то это оговаривается и </w:t>
      </w:r>
      <w:r>
        <w:rPr>
          <w:rFonts w:ascii="Times New Roman" w:hAnsi="Times New Roman" w:cs="Times New Roman"/>
          <w:sz w:val="28"/>
          <w:szCs w:val="28"/>
        </w:rPr>
        <w:t>указываю</w:t>
      </w:r>
      <w:r w:rsidRPr="008C68BE">
        <w:rPr>
          <w:rFonts w:ascii="Times New Roman" w:hAnsi="Times New Roman" w:cs="Times New Roman"/>
          <w:sz w:val="28"/>
          <w:szCs w:val="28"/>
        </w:rPr>
        <w:t>тся его последн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место работы</w:t>
      </w:r>
      <w:r w:rsidRPr="006D6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C68BE">
        <w:rPr>
          <w:rFonts w:ascii="Times New Roman" w:hAnsi="Times New Roman" w:cs="Times New Roman"/>
          <w:sz w:val="28"/>
          <w:szCs w:val="28"/>
        </w:rPr>
        <w:t>должность.</w:t>
      </w:r>
    </w:p>
    <w:p w:rsidR="00DE1F37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В случаях, когда автор представляется посмертно, указыва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8C68BE">
        <w:rPr>
          <w:rFonts w:ascii="Times New Roman" w:hAnsi="Times New Roman" w:cs="Times New Roman"/>
          <w:sz w:val="28"/>
          <w:szCs w:val="28"/>
        </w:rPr>
        <w:t>ся дата смерти, его последняя должность и место работы.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Письмо-выдвижение должно содержать: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краткое содержание работы;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обоснование ее выдвижения;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общую оценку работы;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сведения о времени ее начала, окончания и периоде практической реализации результатов;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данные о масштабах реализации, научно-технические и технико-экономические показатели, в том числе в сравнении с отечественными и зарубежными аналогами;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сведения о полученном экономическом или социальном эффекте. </w:t>
      </w:r>
    </w:p>
    <w:p w:rsidR="00DE1F37" w:rsidRPr="008C68BE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Письмо-выдвижение подписывается руковод</w:t>
      </w:r>
      <w:r>
        <w:rPr>
          <w:rFonts w:ascii="Times New Roman" w:hAnsi="Times New Roman" w:cs="Times New Roman"/>
          <w:sz w:val="28"/>
          <w:szCs w:val="28"/>
        </w:rPr>
        <w:t>ителем</w:t>
      </w:r>
      <w:r w:rsidRPr="008C68BE">
        <w:rPr>
          <w:rFonts w:ascii="Times New Roman" w:hAnsi="Times New Roman" w:cs="Times New Roman"/>
          <w:sz w:val="28"/>
          <w:szCs w:val="28"/>
        </w:rPr>
        <w:t xml:space="preserve"> выдвигающей организации,</w:t>
      </w:r>
      <w:r>
        <w:rPr>
          <w:rFonts w:ascii="Times New Roman" w:hAnsi="Times New Roman" w:cs="Times New Roman"/>
          <w:sz w:val="28"/>
          <w:szCs w:val="28"/>
        </w:rPr>
        <w:t xml:space="preserve"> должно иметь номер, </w:t>
      </w:r>
      <w:r w:rsidRPr="008C68BE">
        <w:rPr>
          <w:rFonts w:ascii="Times New Roman" w:hAnsi="Times New Roman" w:cs="Times New Roman"/>
          <w:sz w:val="28"/>
          <w:szCs w:val="28"/>
        </w:rPr>
        <w:t>дату и быть заверено печатью.</w:t>
      </w:r>
    </w:p>
    <w:p w:rsidR="00DE1F37" w:rsidRPr="007921DA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4.2. </w:t>
      </w:r>
      <w:r w:rsidRPr="007921DA">
        <w:rPr>
          <w:rFonts w:ascii="Times New Roman" w:hAnsi="Times New Roman" w:cs="Times New Roman"/>
          <w:sz w:val="28"/>
          <w:szCs w:val="28"/>
        </w:rPr>
        <w:t xml:space="preserve">Письмо о возможности опубликования в открытой печати названия и содержания работы, фамилий авторов, их должностей, мест работы представляется в двух экземплярах </w:t>
      </w:r>
      <w:r>
        <w:rPr>
          <w:rFonts w:ascii="Times New Roman" w:hAnsi="Times New Roman" w:cs="Times New Roman"/>
          <w:sz w:val="28"/>
          <w:szCs w:val="28"/>
        </w:rPr>
        <w:t>(по одному экземпляру в документах выдвижения в комплектах 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921DA">
        <w:rPr>
          <w:rFonts w:ascii="Times New Roman" w:hAnsi="Times New Roman" w:cs="Times New Roman"/>
          <w:sz w:val="28"/>
          <w:szCs w:val="28"/>
        </w:rPr>
        <w:t>) и оформляется на бланке головной выдвигающей организации за подписью только руководителя организации и заверяется печатью.</w:t>
      </w:r>
    </w:p>
    <w:p w:rsidR="00DE1F37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4.3. </w:t>
      </w:r>
      <w:r w:rsidRPr="008C68BE">
        <w:rPr>
          <w:rFonts w:ascii="Times New Roman" w:hAnsi="Times New Roman" w:cs="Times New Roman"/>
          <w:sz w:val="28"/>
          <w:szCs w:val="28"/>
        </w:rPr>
        <w:t>Выписка из протокола заседания ученого (научного, научно-технического) совета или собрания трудового коллектива головной выдвигающей организации о представлении работы на соискание премии с указанием ее полного названия, всего состава авторского коллектива, результатов тайного голосования как по выдвижению работы на соискание премии, так и по каждому из авторов оформляется в двух экземплярах</w:t>
      </w:r>
      <w:r>
        <w:rPr>
          <w:rFonts w:ascii="Times New Roman" w:hAnsi="Times New Roman" w:cs="Times New Roman"/>
          <w:sz w:val="28"/>
          <w:szCs w:val="28"/>
        </w:rPr>
        <w:t xml:space="preserve"> (по одному экземпляру в документах выдвижения в комплектах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921DA">
        <w:rPr>
          <w:rFonts w:ascii="Times New Roman" w:hAnsi="Times New Roman" w:cs="Times New Roman"/>
          <w:sz w:val="28"/>
          <w:szCs w:val="28"/>
        </w:rPr>
        <w:t>)</w:t>
      </w:r>
      <w:r w:rsidRPr="008C68BE">
        <w:rPr>
          <w:rFonts w:ascii="Times New Roman" w:hAnsi="Times New Roman" w:cs="Times New Roman"/>
          <w:sz w:val="28"/>
          <w:szCs w:val="28"/>
        </w:rPr>
        <w:t>, подписанных председателем совета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Pr="008C68BE">
        <w:rPr>
          <w:rFonts w:ascii="Times New Roman" w:hAnsi="Times New Roman" w:cs="Times New Roman"/>
          <w:sz w:val="28"/>
          <w:szCs w:val="28"/>
        </w:rPr>
        <w:t xml:space="preserve"> собрания и его секретарем и заверенных печатью организации, по следующему образцу:</w:t>
      </w:r>
    </w:p>
    <w:p w:rsidR="00DE1F37" w:rsidRDefault="00DE1F37" w:rsidP="00A73E16">
      <w:pPr>
        <w:pStyle w:val="Bureau"/>
        <w:spacing w:before="0" w:line="336" w:lineRule="auto"/>
        <w:rPr>
          <w:rFonts w:ascii="Times New Roman" w:hAnsi="Times New Roman" w:cs="Times New Roman"/>
          <w:sz w:val="28"/>
          <w:szCs w:val="28"/>
        </w:rPr>
      </w:pPr>
    </w:p>
    <w:p w:rsidR="00DE1F37" w:rsidRDefault="00DE1F37">
      <w:pPr>
        <w:pStyle w:val="Title"/>
        <w:rPr>
          <w:sz w:val="26"/>
          <w:szCs w:val="26"/>
        </w:rPr>
      </w:pPr>
      <w:r w:rsidRPr="008C68BE">
        <w:t>Выписк</w:t>
      </w:r>
      <w:r w:rsidRPr="002066C2">
        <w:t>а</w:t>
      </w:r>
    </w:p>
    <w:p w:rsidR="00DE1F37" w:rsidRDefault="00DE1F37">
      <w:pPr>
        <w:jc w:val="center"/>
        <w:rPr>
          <w:b/>
          <w:bCs/>
        </w:rPr>
      </w:pPr>
      <w:r w:rsidRPr="008C68BE">
        <w:rPr>
          <w:b/>
          <w:bCs/>
        </w:rPr>
        <w:t>из протокола заседания ученого (научног</w:t>
      </w:r>
      <w:r>
        <w:rPr>
          <w:b/>
          <w:bCs/>
        </w:rPr>
        <w:t xml:space="preserve">о, научно-технического) совета </w:t>
      </w:r>
      <w:r w:rsidRPr="008C68BE">
        <w:rPr>
          <w:b/>
          <w:bCs/>
        </w:rPr>
        <w:t>(собрания трудового коллектива)</w:t>
      </w:r>
    </w:p>
    <w:p w:rsidR="00DE1F37" w:rsidRPr="008C68BE" w:rsidRDefault="00DE1F37">
      <w:pPr>
        <w:jc w:val="center"/>
        <w:rPr>
          <w:b/>
          <w:bCs/>
        </w:rPr>
      </w:pPr>
    </w:p>
    <w:p w:rsidR="00DE1F37" w:rsidRDefault="00DE1F37">
      <w:pPr>
        <w:jc w:val="center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</w:p>
    <w:p w:rsidR="00DE1F37" w:rsidRDefault="00DE1F37">
      <w:pPr>
        <w:spacing w:after="240"/>
        <w:jc w:val="center"/>
        <w:rPr>
          <w:sz w:val="20"/>
          <w:szCs w:val="20"/>
        </w:rPr>
      </w:pPr>
      <w:r>
        <w:rPr>
          <w:sz w:val="20"/>
          <w:szCs w:val="20"/>
        </w:rPr>
        <w:t>(полное название организации)</w:t>
      </w:r>
    </w:p>
    <w:p w:rsidR="00DE1F37" w:rsidRPr="008C68BE" w:rsidRDefault="00DE1F37" w:rsidP="0084267D">
      <w:pPr>
        <w:spacing w:after="240"/>
        <w:jc w:val="right"/>
      </w:pPr>
      <w:r>
        <w:t>от «___»</w:t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>
        <w:t>20___</w:t>
      </w:r>
      <w:r w:rsidRPr="008C68BE">
        <w:t xml:space="preserve"> г.</w:t>
      </w:r>
    </w:p>
    <w:p w:rsidR="00DE1F37" w:rsidRDefault="00DE1F37">
      <w:r w:rsidRPr="008C68BE">
        <w:t>В составе совета (трудового коллектива)</w:t>
      </w:r>
      <w:r w:rsidRPr="008C68BE"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t>чел.</w:t>
      </w:r>
    </w:p>
    <w:p w:rsidR="00DE1F37" w:rsidRPr="008C68BE" w:rsidRDefault="00DE1F37"/>
    <w:p w:rsidR="00DE1F37" w:rsidRDefault="00DE1F37">
      <w:r w:rsidRPr="008C68BE">
        <w:t>Присутствовали</w:t>
      </w:r>
      <w:r w:rsidRPr="008C68BE">
        <w:tab/>
      </w:r>
      <w:r w:rsidRPr="008C68BE">
        <w:tab/>
      </w:r>
      <w:r w:rsidRPr="008C68BE">
        <w:tab/>
      </w:r>
      <w:r w:rsidRPr="008C68BE">
        <w:tab/>
      </w:r>
      <w:r w:rsidRPr="008C68BE"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t>чел.</w:t>
      </w:r>
    </w:p>
    <w:p w:rsidR="00DE1F37" w:rsidRPr="008C68BE" w:rsidRDefault="00DE1F37">
      <w:pPr>
        <w:rPr>
          <w:u w:val="single"/>
        </w:rPr>
      </w:pPr>
      <w:r w:rsidRPr="008C68BE">
        <w:rPr>
          <w:b/>
          <w:bCs/>
        </w:rPr>
        <w:t>Слушали:</w:t>
      </w:r>
      <w:r w:rsidRPr="008C68BE">
        <w:t xml:space="preserve"> О выдвижении работы «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                      </w:t>
      </w:r>
    </w:p>
    <w:p w:rsidR="00DE1F37" w:rsidRPr="008C68BE" w:rsidRDefault="00DE1F37">
      <w:pPr>
        <w:jc w:val="both"/>
      </w:pP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>
        <w:rPr>
          <w:u w:val="single"/>
        </w:rPr>
        <w:t>                    </w:t>
      </w:r>
      <w:r w:rsidRPr="008C68BE">
        <w:rPr>
          <w:u w:val="single"/>
        </w:rPr>
        <w:t>»</w:t>
      </w:r>
    </w:p>
    <w:p w:rsidR="00DE1F37" w:rsidRDefault="00DE1F37">
      <w:pPr>
        <w:jc w:val="center"/>
        <w:rPr>
          <w:sz w:val="20"/>
          <w:szCs w:val="20"/>
        </w:rPr>
      </w:pPr>
      <w:r>
        <w:rPr>
          <w:sz w:val="20"/>
          <w:szCs w:val="20"/>
        </w:rPr>
        <w:t>(название работы)</w:t>
      </w:r>
    </w:p>
    <w:p w:rsidR="00DE1F37" w:rsidRDefault="00DE1F37">
      <w:pPr>
        <w:pStyle w:val="BodyText"/>
        <w:spacing w:line="240" w:lineRule="auto"/>
      </w:pPr>
      <w:r w:rsidRPr="008C68BE">
        <w:t>на соискание премии Правите</w:t>
      </w:r>
      <w:r>
        <w:t>льства Российской Федерации 20___</w:t>
      </w:r>
      <w:r w:rsidRPr="008C68BE">
        <w:t xml:space="preserve"> года в области науки и техники и о составе авторского коллектива этой работы.</w:t>
      </w:r>
    </w:p>
    <w:p w:rsidR="00DE1F37" w:rsidRPr="008C68BE" w:rsidRDefault="00DE1F37">
      <w:pPr>
        <w:pStyle w:val="BodyText"/>
        <w:spacing w:line="240" w:lineRule="auto"/>
      </w:pPr>
    </w:p>
    <w:p w:rsidR="00DE1F37" w:rsidRDefault="00DE1F37">
      <w:pPr>
        <w:pStyle w:val="BodyText"/>
        <w:spacing w:line="240" w:lineRule="auto"/>
        <w:ind w:firstLine="720"/>
        <w:rPr>
          <w:sz w:val="26"/>
          <w:szCs w:val="26"/>
          <w:u w:val="single"/>
        </w:rPr>
      </w:pPr>
      <w:r w:rsidRPr="008C68BE">
        <w:t>В обсуждении приняли участие</w:t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  <w:t>        </w:t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  <w:t>                                              </w:t>
      </w:r>
    </w:p>
    <w:p w:rsidR="00DE1F37" w:rsidRDefault="00DE1F37">
      <w:pPr>
        <w:pStyle w:val="BodyText"/>
        <w:spacing w:line="240" w:lineRule="auto"/>
        <w:ind w:firstLine="720"/>
        <w:rPr>
          <w:sz w:val="26"/>
          <w:szCs w:val="26"/>
          <w:u w:val="single"/>
        </w:rPr>
      </w:pPr>
    </w:p>
    <w:p w:rsidR="00DE1F37" w:rsidRPr="008C68BE" w:rsidRDefault="00DE1F37">
      <w:pPr>
        <w:pStyle w:val="BodyText"/>
        <w:spacing w:line="240" w:lineRule="auto"/>
        <w:ind w:firstLine="720"/>
      </w:pPr>
      <w:r w:rsidRPr="008C68BE">
        <w:t>Проведено тайное голосование.</w:t>
      </w:r>
    </w:p>
    <w:p w:rsidR="00DE1F37" w:rsidRDefault="00DE1F37">
      <w:r w:rsidRPr="008C68BE">
        <w:t xml:space="preserve">Участвовали в голосовании   </w:t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t>чел.</w:t>
      </w:r>
    </w:p>
    <w:p w:rsidR="00DE1F37" w:rsidRPr="008C68BE" w:rsidRDefault="00DE1F37"/>
    <w:p w:rsidR="00DE1F37" w:rsidRPr="008C68BE" w:rsidRDefault="00DE1F37">
      <w:pPr>
        <w:ind w:firstLine="720"/>
        <w:jc w:val="both"/>
      </w:pPr>
      <w:r w:rsidRPr="008C68BE">
        <w:rPr>
          <w:b/>
          <w:bCs/>
        </w:rPr>
        <w:t>По результатам тайного голосования принято решение</w:t>
      </w:r>
      <w:r w:rsidRPr="008C68BE">
        <w:t>:</w:t>
      </w:r>
    </w:p>
    <w:p w:rsidR="00DE1F37" w:rsidRDefault="00DE1F37">
      <w:pPr>
        <w:ind w:firstLine="720"/>
        <w:jc w:val="both"/>
        <w:rPr>
          <w:sz w:val="26"/>
          <w:szCs w:val="26"/>
          <w:u w:val="single"/>
        </w:rPr>
      </w:pPr>
      <w:r w:rsidRPr="008C68BE">
        <w:t>1. Выдвинуть работу «</w:t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>
        <w:rPr>
          <w:u w:val="single"/>
        </w:rPr>
        <w:t>        </w:t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>
        <w:rPr>
          <w:u w:val="single"/>
        </w:rPr>
        <w:t>                                      </w:t>
      </w:r>
      <w:r w:rsidRPr="008C68BE">
        <w:rPr>
          <w:u w:val="single"/>
        </w:rPr>
        <w:t>»</w:t>
      </w:r>
    </w:p>
    <w:p w:rsidR="00DE1F37" w:rsidRDefault="00DE1F37">
      <w:pPr>
        <w:jc w:val="center"/>
        <w:rPr>
          <w:sz w:val="20"/>
          <w:szCs w:val="20"/>
        </w:rPr>
      </w:pPr>
      <w:r>
        <w:rPr>
          <w:sz w:val="20"/>
          <w:szCs w:val="20"/>
        </w:rPr>
        <w:t>(название работы)</w:t>
      </w:r>
    </w:p>
    <w:p w:rsidR="00DE1F37" w:rsidRPr="008C68BE" w:rsidRDefault="00DE1F37">
      <w:pPr>
        <w:spacing w:after="120"/>
        <w:jc w:val="both"/>
      </w:pPr>
      <w:r w:rsidRPr="008C68BE">
        <w:t>на соискание премии Правительства Российской Феде</w:t>
      </w:r>
      <w:r>
        <w:t>рации 20___</w:t>
      </w:r>
      <w:r w:rsidRPr="008C68BE">
        <w:t xml:space="preserve"> года </w:t>
      </w:r>
      <w:r>
        <w:br/>
      </w:r>
      <w:r w:rsidRPr="008C68BE">
        <w:t xml:space="preserve">в области науки и техники. </w:t>
      </w:r>
    </w:p>
    <w:p w:rsidR="00DE1F37" w:rsidRPr="008C68BE" w:rsidRDefault="00DE1F37">
      <w:pPr>
        <w:pStyle w:val="Heading1"/>
        <w:rPr>
          <w:i w:val="0"/>
          <w:iCs w:val="0"/>
        </w:rPr>
      </w:pPr>
      <w:r w:rsidRPr="008C68BE">
        <w:rPr>
          <w:i w:val="0"/>
          <w:iCs w:val="0"/>
        </w:rPr>
        <w:t>Результаты голосования</w:t>
      </w:r>
    </w:p>
    <w:p w:rsidR="00DE1F37" w:rsidRDefault="00DE1F37">
      <w:pPr>
        <w:spacing w:after="120"/>
        <w:jc w:val="both"/>
      </w:pPr>
      <w:r w:rsidRPr="008C68BE">
        <w:t xml:space="preserve">за </w:t>
      </w:r>
      <w:r w:rsidRPr="008C68BE">
        <w:rPr>
          <w:u w:val="single"/>
        </w:rPr>
        <w:tab/>
        <w:t xml:space="preserve">    </w:t>
      </w:r>
      <w:r w:rsidRPr="008C68BE">
        <w:t xml:space="preserve">чел.;       против </w:t>
      </w:r>
      <w:r w:rsidRPr="008C68BE">
        <w:rPr>
          <w:u w:val="single"/>
        </w:rPr>
        <w:tab/>
      </w:r>
      <w:r w:rsidRPr="008C68BE">
        <w:rPr>
          <w:u w:val="single"/>
        </w:rPr>
        <w:tab/>
        <w:t xml:space="preserve"> </w:t>
      </w:r>
      <w:r>
        <w:t>чел.;</w:t>
      </w:r>
    </w:p>
    <w:p w:rsidR="00DE1F37" w:rsidRDefault="00DE1F37">
      <w:pPr>
        <w:spacing w:after="120"/>
        <w:jc w:val="both"/>
        <w:rPr>
          <w:u w:val="single"/>
        </w:rPr>
      </w:pPr>
      <w:r w:rsidRPr="008C68BE">
        <w:t>недействительных бюллетеней</w:t>
      </w:r>
      <w:r>
        <w:t xml:space="preserve"> </w:t>
      </w:r>
      <w:r>
        <w:rPr>
          <w:u w:val="single"/>
        </w:rPr>
        <w:t xml:space="preserve">                             .</w:t>
      </w:r>
    </w:p>
    <w:p w:rsidR="00DE1F37" w:rsidRPr="008C68BE" w:rsidRDefault="00DE1F37" w:rsidP="002C443F">
      <w:pPr>
        <w:pStyle w:val="BodyTextIndent"/>
        <w:spacing w:line="336" w:lineRule="auto"/>
      </w:pPr>
      <w:r>
        <w:t>2. </w:t>
      </w:r>
      <w:r w:rsidRPr="008C68BE">
        <w:t xml:space="preserve">Выдвинуть авторский коллектив указанной работы на соискание премии Правительства Российской Федерации </w:t>
      </w:r>
      <w:r>
        <w:t>20___</w:t>
      </w:r>
      <w:r w:rsidRPr="008C68BE">
        <w:t xml:space="preserve"> года в области науки и техники:</w:t>
      </w:r>
    </w:p>
    <w:tbl>
      <w:tblPr>
        <w:tblW w:w="9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034"/>
        <w:gridCol w:w="1120"/>
        <w:gridCol w:w="1120"/>
        <w:gridCol w:w="1547"/>
      </w:tblGrid>
      <w:tr w:rsidR="00DE1F37">
        <w:trPr>
          <w:cantSplit/>
          <w:trHeight w:val="320"/>
          <w:jc w:val="center"/>
        </w:trPr>
        <w:tc>
          <w:tcPr>
            <w:tcW w:w="426" w:type="dxa"/>
            <w:vMerge w:val="restart"/>
          </w:tcPr>
          <w:p w:rsidR="00DE1F37" w:rsidRPr="002066C2" w:rsidRDefault="00DE1F37">
            <w:pPr>
              <w:pStyle w:val="BodyTextIndent"/>
              <w:spacing w:before="240" w:line="240" w:lineRule="auto"/>
              <w:ind w:firstLine="0"/>
              <w:jc w:val="center"/>
            </w:pPr>
            <w:r w:rsidRPr="002066C2">
              <w:t>№</w:t>
            </w:r>
          </w:p>
        </w:tc>
        <w:tc>
          <w:tcPr>
            <w:tcW w:w="5034" w:type="dxa"/>
            <w:vMerge w:val="restart"/>
          </w:tcPr>
          <w:p w:rsidR="00DE1F37" w:rsidRPr="002066C2" w:rsidRDefault="00DE1F37">
            <w:pPr>
              <w:pStyle w:val="BodyTextIndent"/>
              <w:spacing w:before="240" w:line="240" w:lineRule="auto"/>
              <w:ind w:firstLine="0"/>
              <w:jc w:val="center"/>
            </w:pPr>
            <w:r w:rsidRPr="002066C2">
              <w:t>Ф</w:t>
            </w:r>
            <w:r>
              <w:t>.</w:t>
            </w:r>
            <w:r w:rsidRPr="002066C2">
              <w:t>И</w:t>
            </w:r>
            <w:r>
              <w:t>.О.</w:t>
            </w:r>
            <w:r w:rsidRPr="002066C2">
              <w:t xml:space="preserve"> ученая степень, звание, должность, место работы автора</w:t>
            </w:r>
          </w:p>
        </w:tc>
        <w:tc>
          <w:tcPr>
            <w:tcW w:w="3787" w:type="dxa"/>
            <w:gridSpan w:val="3"/>
          </w:tcPr>
          <w:p w:rsidR="00DE1F37" w:rsidRPr="002066C2" w:rsidRDefault="00DE1F37">
            <w:pPr>
              <w:pStyle w:val="BodyTextIndent"/>
              <w:spacing w:line="240" w:lineRule="auto"/>
              <w:ind w:firstLine="0"/>
              <w:jc w:val="center"/>
            </w:pPr>
            <w:r w:rsidRPr="002066C2">
              <w:t>Результаты голосования</w:t>
            </w:r>
          </w:p>
        </w:tc>
      </w:tr>
      <w:tr w:rsidR="00DE1F37">
        <w:trPr>
          <w:cantSplit/>
          <w:trHeight w:val="320"/>
          <w:jc w:val="center"/>
        </w:trPr>
        <w:tc>
          <w:tcPr>
            <w:tcW w:w="426" w:type="dxa"/>
            <w:vMerge/>
          </w:tcPr>
          <w:p w:rsidR="00DE1F37" w:rsidRPr="002066C2" w:rsidRDefault="00DE1F37">
            <w:pPr>
              <w:pStyle w:val="BodyTextIndent"/>
              <w:spacing w:line="240" w:lineRule="auto"/>
              <w:ind w:firstLine="0"/>
            </w:pPr>
          </w:p>
        </w:tc>
        <w:tc>
          <w:tcPr>
            <w:tcW w:w="5034" w:type="dxa"/>
            <w:vMerge/>
          </w:tcPr>
          <w:p w:rsidR="00DE1F37" w:rsidRPr="002066C2" w:rsidRDefault="00DE1F37">
            <w:pPr>
              <w:pStyle w:val="BodyTextIndent"/>
              <w:spacing w:line="240" w:lineRule="auto"/>
              <w:ind w:firstLine="0"/>
            </w:pPr>
          </w:p>
        </w:tc>
        <w:tc>
          <w:tcPr>
            <w:tcW w:w="1120" w:type="dxa"/>
          </w:tcPr>
          <w:p w:rsidR="00DE1F37" w:rsidRPr="002066C2" w:rsidRDefault="00DE1F37">
            <w:pPr>
              <w:pStyle w:val="BodyTextIndent"/>
              <w:spacing w:before="240" w:line="240" w:lineRule="auto"/>
              <w:ind w:firstLine="0"/>
              <w:jc w:val="center"/>
            </w:pPr>
            <w:r>
              <w:t>З</w:t>
            </w:r>
            <w:r w:rsidRPr="002066C2">
              <w:t>а</w:t>
            </w:r>
          </w:p>
        </w:tc>
        <w:tc>
          <w:tcPr>
            <w:tcW w:w="1120" w:type="dxa"/>
          </w:tcPr>
          <w:p w:rsidR="00DE1F37" w:rsidRPr="002066C2" w:rsidRDefault="00DE1F37">
            <w:pPr>
              <w:pStyle w:val="BodyTextIndent"/>
              <w:spacing w:before="240" w:line="240" w:lineRule="auto"/>
              <w:ind w:firstLine="0"/>
              <w:jc w:val="center"/>
            </w:pPr>
            <w:r>
              <w:t>П</w:t>
            </w:r>
            <w:r w:rsidRPr="002066C2">
              <w:t>ротив</w:t>
            </w:r>
          </w:p>
        </w:tc>
        <w:tc>
          <w:tcPr>
            <w:tcW w:w="1547" w:type="dxa"/>
          </w:tcPr>
          <w:p w:rsidR="00DE1F37" w:rsidRPr="002066C2" w:rsidRDefault="00DE1F37">
            <w:pPr>
              <w:pStyle w:val="BodyTextIndent"/>
              <w:spacing w:before="240" w:line="240" w:lineRule="auto"/>
              <w:ind w:firstLine="0"/>
              <w:jc w:val="center"/>
            </w:pPr>
            <w:r>
              <w:t>Н</w:t>
            </w:r>
            <w:r w:rsidRPr="002066C2">
              <w:t>едейств.</w:t>
            </w:r>
          </w:p>
        </w:tc>
      </w:tr>
      <w:tr w:rsidR="00DE1F37">
        <w:trPr>
          <w:cantSplit/>
          <w:trHeight w:val="440"/>
          <w:jc w:val="center"/>
        </w:trPr>
        <w:tc>
          <w:tcPr>
            <w:tcW w:w="426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5034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547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DE1F37">
        <w:trPr>
          <w:cantSplit/>
          <w:trHeight w:val="440"/>
          <w:jc w:val="center"/>
        </w:trPr>
        <w:tc>
          <w:tcPr>
            <w:tcW w:w="426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5034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547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DE1F37">
        <w:trPr>
          <w:cantSplit/>
          <w:trHeight w:val="440"/>
          <w:jc w:val="center"/>
        </w:trPr>
        <w:tc>
          <w:tcPr>
            <w:tcW w:w="426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034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547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DE1F37">
        <w:trPr>
          <w:cantSplit/>
          <w:trHeight w:val="440"/>
          <w:jc w:val="center"/>
        </w:trPr>
        <w:tc>
          <w:tcPr>
            <w:tcW w:w="426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5034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1547" w:type="dxa"/>
          </w:tcPr>
          <w:p w:rsidR="00DE1F37" w:rsidRDefault="00DE1F37">
            <w:pPr>
              <w:pStyle w:val="BodyTextIndent"/>
              <w:spacing w:line="240" w:lineRule="auto"/>
              <w:ind w:firstLine="0"/>
              <w:rPr>
                <w:sz w:val="26"/>
                <w:szCs w:val="26"/>
              </w:rPr>
            </w:pPr>
          </w:p>
        </w:tc>
      </w:tr>
    </w:tbl>
    <w:p w:rsidR="00DE1F37" w:rsidRDefault="00DE1F37" w:rsidP="007813CB">
      <w:pPr>
        <w:pStyle w:val="BodyTextIndent"/>
        <w:spacing w:after="240" w:line="312" w:lineRule="auto"/>
        <w:jc w:val="left"/>
        <w:rPr>
          <w:u w:val="single"/>
        </w:rPr>
      </w:pPr>
      <w:r w:rsidRPr="008C68BE">
        <w:t>Председатель ученого (научного, научно-технического) совета (собрания трудового коллектива)</w:t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 w:rsidRPr="008C68BE">
        <w:rPr>
          <w:u w:val="single"/>
        </w:rPr>
        <w:tab/>
      </w:r>
      <w:r>
        <w:rPr>
          <w:u w:val="single"/>
        </w:rPr>
        <w:t>                                                                          </w:t>
      </w:r>
    </w:p>
    <w:p w:rsidR="00DE1F37" w:rsidRDefault="00DE1F37" w:rsidP="007813CB">
      <w:pPr>
        <w:pStyle w:val="BodyTextIndent"/>
        <w:spacing w:line="312" w:lineRule="auto"/>
        <w:jc w:val="left"/>
        <w:rPr>
          <w:u w:val="single"/>
        </w:rPr>
      </w:pPr>
      <w:r w:rsidRPr="008C68BE">
        <w:t>Секретарь ученого (научного, научно-технического) совета (собрания трудового коллектива)</w:t>
      </w:r>
      <w:r>
        <w:rPr>
          <w:u w:val="single"/>
        </w:rPr>
        <w:t xml:space="preserve">  </w:t>
      </w:r>
      <w:r w:rsidRPr="008C68BE">
        <w:rPr>
          <w:u w:val="single"/>
        </w:rPr>
        <w:t>           </w:t>
      </w:r>
      <w:r>
        <w:rPr>
          <w:u w:val="single"/>
        </w:rPr>
        <w:t>                                                                                             </w:t>
      </w:r>
    </w:p>
    <w:p w:rsidR="00DE1F37" w:rsidRPr="008C68BE" w:rsidRDefault="00DE1F37" w:rsidP="002066C2">
      <w:pPr>
        <w:pStyle w:val="BodyTextIndent"/>
        <w:spacing w:line="312" w:lineRule="auto"/>
        <w:rPr>
          <w:u w:val="single"/>
        </w:rPr>
      </w:pPr>
    </w:p>
    <w:p w:rsidR="00DE1F37" w:rsidRPr="000411A5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Если в состав авторского коллектива включаются лица, не являющиеся работниками головной выдвигающей организации, выписки из протоколов заседаний советов по месту их основной работы </w:t>
      </w:r>
      <w:r w:rsidRPr="000411A5">
        <w:rPr>
          <w:rFonts w:ascii="Times New Roman" w:hAnsi="Times New Roman" w:cs="Times New Roman"/>
          <w:sz w:val="28"/>
          <w:szCs w:val="28"/>
        </w:rPr>
        <w:t xml:space="preserve">относительно рекомендаций по включению этих лиц в состав авторского коллектива оформляются аналогичным образом. 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411A5">
        <w:rPr>
          <w:rFonts w:ascii="Times New Roman" w:hAnsi="Times New Roman" w:cs="Times New Roman"/>
          <w:sz w:val="28"/>
          <w:szCs w:val="28"/>
        </w:rPr>
        <w:t xml:space="preserve">В исключительных случаях </w:t>
      </w:r>
      <w:r w:rsidRPr="008C68BE">
        <w:rPr>
          <w:rFonts w:ascii="Times New Roman" w:hAnsi="Times New Roman" w:cs="Times New Roman"/>
          <w:sz w:val="28"/>
          <w:szCs w:val="28"/>
        </w:rPr>
        <w:t>(отсутствие соответствующих советов, невозможность проведения собрания трудового коллектива или его представителей) может быть представлено письмо в двух экземплярах с рекомендацией о выдвижении работников этой организации в авторский коллектив, подписанное руковод</w:t>
      </w:r>
      <w:r>
        <w:rPr>
          <w:rFonts w:ascii="Times New Roman" w:hAnsi="Times New Roman" w:cs="Times New Roman"/>
          <w:sz w:val="28"/>
          <w:szCs w:val="28"/>
        </w:rPr>
        <w:t>ителем</w:t>
      </w:r>
      <w:r w:rsidRPr="008C68BE">
        <w:rPr>
          <w:rFonts w:ascii="Times New Roman" w:hAnsi="Times New Roman" w:cs="Times New Roman"/>
          <w:sz w:val="28"/>
          <w:szCs w:val="28"/>
        </w:rPr>
        <w:t xml:space="preserve"> и заверенное печатью.</w:t>
      </w:r>
    </w:p>
    <w:p w:rsidR="00DE1F37" w:rsidRPr="008C68BE" w:rsidRDefault="00DE1F37" w:rsidP="00760703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4.4. Справка о творческом вкладе каждого автора оформляется в двух экземплярах </w:t>
      </w:r>
      <w:r>
        <w:rPr>
          <w:rFonts w:ascii="Times New Roman" w:hAnsi="Times New Roman" w:cs="Times New Roman"/>
          <w:sz w:val="28"/>
          <w:szCs w:val="28"/>
        </w:rPr>
        <w:t xml:space="preserve">(по одному экземпляру в документах выдвижения в комплектах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921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 xml:space="preserve">с указанием фамилии, имени, отчества автора, занимаемой им должности, а также должности в период выполнения работы, ученой степени и звания, описанием его конкретного творческого вклада в работу и обоснованием включения в состав авторского коллектива. 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Справка подписывается руковод</w:t>
      </w:r>
      <w:r>
        <w:rPr>
          <w:rFonts w:ascii="Times New Roman" w:hAnsi="Times New Roman" w:cs="Times New Roman"/>
          <w:sz w:val="28"/>
          <w:szCs w:val="28"/>
        </w:rPr>
        <w:t>ителем</w:t>
      </w:r>
      <w:r w:rsidRPr="008C68BE">
        <w:rPr>
          <w:rFonts w:ascii="Times New Roman" w:hAnsi="Times New Roman" w:cs="Times New Roman"/>
          <w:sz w:val="28"/>
          <w:szCs w:val="28"/>
        </w:rPr>
        <w:t xml:space="preserve"> организации по месту работы автора в период выполнения им выдвигаемой на соискание премии работы, а также руковод</w:t>
      </w:r>
      <w:r>
        <w:rPr>
          <w:rFonts w:ascii="Times New Roman" w:hAnsi="Times New Roman" w:cs="Times New Roman"/>
          <w:sz w:val="28"/>
          <w:szCs w:val="28"/>
        </w:rPr>
        <w:t>ителем</w:t>
      </w:r>
      <w:r w:rsidRPr="008C68BE">
        <w:rPr>
          <w:rFonts w:ascii="Times New Roman" w:hAnsi="Times New Roman" w:cs="Times New Roman"/>
          <w:sz w:val="28"/>
          <w:szCs w:val="28"/>
        </w:rPr>
        <w:t xml:space="preserve"> головной выдвигающей организации с указанием даты и заверяется их печатями.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Если выдвигаемая работа выполнена одним автором, представления справки о его творческом вкладе не требуется.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4.5. Сведения об авторах выдвигаемой работы с указанием ее названия оформляются в </w:t>
      </w:r>
      <w:r>
        <w:rPr>
          <w:rFonts w:ascii="Times New Roman" w:hAnsi="Times New Roman" w:cs="Times New Roman"/>
          <w:sz w:val="28"/>
          <w:szCs w:val="28"/>
        </w:rPr>
        <w:t>че</w:t>
      </w:r>
      <w:r w:rsidRPr="008C68B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C68BE">
        <w:rPr>
          <w:rFonts w:ascii="Times New Roman" w:hAnsi="Times New Roman" w:cs="Times New Roman"/>
          <w:sz w:val="28"/>
          <w:szCs w:val="28"/>
        </w:rPr>
        <w:t xml:space="preserve">рех экземплярах </w:t>
      </w:r>
      <w:r>
        <w:rPr>
          <w:rFonts w:ascii="Times New Roman" w:hAnsi="Times New Roman" w:cs="Times New Roman"/>
          <w:sz w:val="28"/>
          <w:szCs w:val="28"/>
        </w:rPr>
        <w:t xml:space="preserve">(по два экземпляра в комплектах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921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 xml:space="preserve">по каждому </w:t>
      </w:r>
      <w:r w:rsidRPr="009D2754">
        <w:rPr>
          <w:rFonts w:ascii="Times New Roman" w:hAnsi="Times New Roman" w:cs="Times New Roman"/>
          <w:sz w:val="28"/>
          <w:szCs w:val="28"/>
        </w:rPr>
        <w:t xml:space="preserve">автору на бланке организации по месту его основной работы. </w:t>
      </w:r>
      <w:r w:rsidRPr="008C68BE">
        <w:rPr>
          <w:rFonts w:ascii="Times New Roman" w:hAnsi="Times New Roman" w:cs="Times New Roman"/>
          <w:sz w:val="28"/>
          <w:szCs w:val="28"/>
        </w:rPr>
        <w:t xml:space="preserve">Сведения представляются в следующем виде: 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Фамилия, имя, отчество (точно по паспорту),  дата </w:t>
      </w:r>
      <w:r>
        <w:rPr>
          <w:rFonts w:ascii="Times New Roman" w:hAnsi="Times New Roman" w:cs="Times New Roman"/>
          <w:sz w:val="28"/>
          <w:szCs w:val="28"/>
        </w:rPr>
        <w:t xml:space="preserve">и место </w:t>
      </w:r>
      <w:r w:rsidRPr="008C68BE">
        <w:rPr>
          <w:rFonts w:ascii="Times New Roman" w:hAnsi="Times New Roman" w:cs="Times New Roman"/>
          <w:sz w:val="28"/>
          <w:szCs w:val="28"/>
        </w:rPr>
        <w:t>рождения.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Серия, номер паспорта, дата и место выдачи. 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Место работы (полное наименование организации с указанием ведомственной принадлежности и организационно-правовой формы в соответствии с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C68BE">
        <w:rPr>
          <w:rFonts w:ascii="Times New Roman" w:hAnsi="Times New Roman" w:cs="Times New Roman"/>
          <w:sz w:val="28"/>
          <w:szCs w:val="28"/>
        </w:rPr>
        <w:t>ставом организации).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Занимаемая должность по основному месту работы.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Ученая степень и звание.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Звание лауреата (если автор является лауреатом премии государственного значения, указать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какой премии, какого года и за какую работу).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Служебный адрес (с указанием почтового индекса) и телефон.</w:t>
      </w:r>
    </w:p>
    <w:p w:rsidR="00DE1F37" w:rsidRPr="00517EC9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Домашний адрес (с указанием почтового индекса), телефон, </w:t>
      </w:r>
      <w:r w:rsidRPr="00517EC9">
        <w:rPr>
          <w:rFonts w:ascii="Times New Roman" w:hAnsi="Times New Roman" w:cs="Times New Roman"/>
          <w:sz w:val="28"/>
          <w:szCs w:val="28"/>
        </w:rPr>
        <w:t>сотовый телефон, адрес электронной почты и другие.</w:t>
      </w:r>
    </w:p>
    <w:p w:rsidR="00DE1F37" w:rsidRPr="008D375F" w:rsidRDefault="00DE1F37" w:rsidP="008D375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работ открытой тематики, в том числе авторы работ с грифом ДСП, указывают в сведениях следующую информацию:</w:t>
      </w:r>
    </w:p>
    <w:p w:rsidR="00DE1F37" w:rsidRPr="00517EC9" w:rsidRDefault="00DE1F37" w:rsidP="008D375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7EC9">
        <w:rPr>
          <w:rFonts w:ascii="Times New Roman" w:hAnsi="Times New Roman" w:cs="Times New Roman"/>
          <w:sz w:val="28"/>
          <w:szCs w:val="28"/>
        </w:rPr>
        <w:t>Идентификатор автора в Российском индексе научного цитирования (</w:t>
      </w:r>
      <w:r w:rsidRPr="00517EC9">
        <w:t>http://elibrary.ru</w:t>
      </w:r>
      <w:r w:rsidRPr="00517EC9">
        <w:rPr>
          <w:rFonts w:ascii="Times New Roman" w:hAnsi="Times New Roman" w:cs="Times New Roman"/>
          <w:sz w:val="28"/>
          <w:szCs w:val="28"/>
        </w:rPr>
        <w:t>)  (далее – РИНЦ).</w:t>
      </w:r>
    </w:p>
    <w:p w:rsidR="00DE1F37" w:rsidRPr="00517EC9" w:rsidRDefault="00DE1F37" w:rsidP="008D375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7EC9">
        <w:rPr>
          <w:rFonts w:ascii="Times New Roman" w:hAnsi="Times New Roman" w:cs="Times New Roman"/>
          <w:sz w:val="28"/>
          <w:szCs w:val="28"/>
        </w:rPr>
        <w:t>Количество публикаций автора, включенных в РИНЦ.</w:t>
      </w:r>
    </w:p>
    <w:p w:rsidR="00DE1F37" w:rsidRPr="00517EC9" w:rsidRDefault="00DE1F37" w:rsidP="008D375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7EC9">
        <w:rPr>
          <w:rFonts w:ascii="Times New Roman" w:hAnsi="Times New Roman" w:cs="Times New Roman"/>
          <w:sz w:val="28"/>
          <w:szCs w:val="28"/>
        </w:rPr>
        <w:t>Количество цитирования автора в РИНЦ.</w:t>
      </w:r>
    </w:p>
    <w:p w:rsidR="00DE1F37" w:rsidRPr="00517EC9" w:rsidRDefault="00DE1F37" w:rsidP="008D375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7EC9">
        <w:rPr>
          <w:rFonts w:ascii="Times New Roman" w:hAnsi="Times New Roman" w:cs="Times New Roman"/>
          <w:sz w:val="28"/>
          <w:szCs w:val="28"/>
        </w:rPr>
        <w:t>Индекс Хирша (h-index) по РИНЦ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1F37" w:rsidRPr="00517EC9" w:rsidRDefault="00DE1F37" w:rsidP="008D375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7EC9">
        <w:rPr>
          <w:rFonts w:ascii="Times New Roman" w:hAnsi="Times New Roman" w:cs="Times New Roman"/>
          <w:sz w:val="28"/>
          <w:szCs w:val="28"/>
        </w:rPr>
        <w:t>Индекс Хирша (h-index) по базе данных Scopus (http://www.scopus.com/).</w:t>
      </w:r>
    </w:p>
    <w:p w:rsidR="00DE1F37" w:rsidRDefault="00DE1F37" w:rsidP="008D375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Индекс</w:t>
      </w:r>
      <w:r w:rsidRPr="00517EC9">
        <w:rPr>
          <w:rFonts w:ascii="Times New Roman" w:hAnsi="Times New Roman" w:cs="Times New Roman"/>
          <w:sz w:val="28"/>
          <w:szCs w:val="28"/>
        </w:rPr>
        <w:t xml:space="preserve"> Хирша (h-index) по базе данных Web of Science</w:t>
      </w:r>
      <w:r w:rsidRPr="00785E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5E3E">
        <w:rPr>
          <w:rFonts w:ascii="Times New Roman" w:hAnsi="Times New Roman" w:cs="Times New Roman"/>
          <w:sz w:val="28"/>
          <w:szCs w:val="28"/>
        </w:rPr>
        <w:t>(http://</w:t>
      </w:r>
      <w:hyperlink r:id="rId7" w:tgtFrame="_blank" w:history="1">
        <w:r w:rsidRPr="00785E3E">
          <w:rPr>
            <w:rFonts w:ascii="Times New Roman" w:hAnsi="Times New Roman" w:cs="Times New Roman"/>
            <w:sz w:val="28"/>
            <w:szCs w:val="28"/>
          </w:rPr>
          <w:t>isiknowledge.com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DE1F37" w:rsidRPr="00621AA3" w:rsidRDefault="00DE1F37" w:rsidP="008D375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21AA3">
        <w:rPr>
          <w:rFonts w:ascii="Times New Roman" w:hAnsi="Times New Roman" w:cs="Times New Roman"/>
          <w:sz w:val="28"/>
          <w:szCs w:val="28"/>
        </w:rPr>
        <w:t xml:space="preserve">Патенты и свидетельства, в том числе свидетельства о регистрации программ ЭВМ, свидетельства стандартных справочных данных Росстандарта,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21AA3">
        <w:rPr>
          <w:rFonts w:ascii="Times New Roman" w:hAnsi="Times New Roman" w:cs="Times New Roman"/>
          <w:sz w:val="28"/>
          <w:szCs w:val="28"/>
        </w:rPr>
        <w:t>ациональные стандарты.</w:t>
      </w:r>
    </w:p>
    <w:p w:rsidR="00DE1F37" w:rsidRPr="00621AA3" w:rsidRDefault="00DE1F37" w:rsidP="008D375F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21AA3">
        <w:rPr>
          <w:rFonts w:ascii="Times New Roman" w:hAnsi="Times New Roman" w:cs="Times New Roman"/>
          <w:sz w:val="28"/>
          <w:szCs w:val="28"/>
        </w:rPr>
        <w:t xml:space="preserve">В случае отсутствия у автора статей, публикационной активности (по индексу Хирша) и/или патентов, свидетельств, в том числе свидетельств о регистрации программ ЭВМ, свидетельств стандартных справочных данных Росстандарта,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21AA3">
        <w:rPr>
          <w:rFonts w:ascii="Times New Roman" w:hAnsi="Times New Roman" w:cs="Times New Roman"/>
          <w:sz w:val="28"/>
          <w:szCs w:val="28"/>
        </w:rPr>
        <w:t>ациональных стандартов указывается «0».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Сведения подписываются автором, заверяются подписью работника отдела кадров и печатью с указанием даты заполнения.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неработающих </w:t>
      </w:r>
      <w:r w:rsidRPr="008C68BE">
        <w:rPr>
          <w:rFonts w:ascii="Times New Roman" w:hAnsi="Times New Roman" w:cs="Times New Roman"/>
          <w:sz w:val="28"/>
          <w:szCs w:val="28"/>
        </w:rPr>
        <w:t>пенсионеров сведения готовятся на бланке организации, где автор работал в период выполнения работы, или головной организации.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Если автор выдвигается посмертно, то в сведениях указывается дата смерти (прилагается копия свидетельства о смерти). При наличии наследника указываются степень родства, его фамилия, имя, отчество, домашний адрес и телефон.</w:t>
      </w:r>
    </w:p>
    <w:p w:rsidR="00DE1F37" w:rsidRPr="00517EC9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7EC9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 xml:space="preserve">после представления работы </w:t>
      </w:r>
      <w:r w:rsidRPr="00517EC9">
        <w:rPr>
          <w:rFonts w:ascii="Times New Roman" w:hAnsi="Times New Roman" w:cs="Times New Roman"/>
          <w:sz w:val="28"/>
          <w:szCs w:val="28"/>
        </w:rPr>
        <w:t>в сведениях о каком-либо авторе произошли изменения (изменились должность, место работы, номер телефона и т.п.), то об этом незамедлительно должно быть сообщено в Совет по адресу Минобрнауки России (см. п. 6.1).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4.6. Описание работы представляется в трех экземплярах</w:t>
      </w:r>
      <w:r>
        <w:rPr>
          <w:rFonts w:ascii="Times New Roman" w:hAnsi="Times New Roman" w:cs="Times New Roman"/>
          <w:sz w:val="28"/>
          <w:szCs w:val="28"/>
        </w:rPr>
        <w:t xml:space="preserve"> (по одному экземпляру в комплектах</w:t>
      </w:r>
      <w:r w:rsidRPr="00621A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1A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21A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21AA3">
        <w:rPr>
          <w:rFonts w:ascii="Times New Roman" w:hAnsi="Times New Roman" w:cs="Times New Roman"/>
          <w:sz w:val="28"/>
          <w:szCs w:val="28"/>
        </w:rPr>
        <w:t>)</w:t>
      </w:r>
      <w:r w:rsidRPr="008C68BE">
        <w:rPr>
          <w:rFonts w:ascii="Times New Roman" w:hAnsi="Times New Roman" w:cs="Times New Roman"/>
          <w:sz w:val="28"/>
          <w:szCs w:val="28"/>
        </w:rPr>
        <w:t>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В нем излагается основное содержание работы, приводятся полученные результаты, сведения об экономическом или социальном эффекте, показываются масштабы реализации результатов работы, перспективы дальнейшего использования этих результатов, научно-технические и технико-эк</w:t>
      </w:r>
      <w:r>
        <w:rPr>
          <w:rFonts w:ascii="Times New Roman" w:hAnsi="Times New Roman" w:cs="Times New Roman"/>
          <w:sz w:val="28"/>
          <w:szCs w:val="28"/>
        </w:rPr>
        <w:t>ономические  показатели работы.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В описании должны быть раскрыты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5E67C2">
        <w:rPr>
          <w:rFonts w:ascii="Times New Roman" w:hAnsi="Times New Roman" w:cs="Times New Roman"/>
          <w:b/>
          <w:bCs/>
          <w:sz w:val="28"/>
          <w:szCs w:val="28"/>
        </w:rPr>
        <w:t>научная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>новизна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разработок</w:t>
      </w:r>
      <w:r w:rsidRPr="004D7B4A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основные характеристики новых технологий, техники, приборов, материалов, веществ, условий эксплуатации, дано сравнение с существующими отечественными и зарубежными аналогами, отмечена патентно-лицензионная ценность разработок;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4D7B4A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практическая ценность </w:t>
      </w:r>
      <w:r>
        <w:rPr>
          <w:rFonts w:ascii="Times New Roman" w:hAnsi="Times New Roman" w:cs="Times New Roman"/>
          <w:b/>
          <w:bCs/>
          <w:sz w:val="28"/>
          <w:szCs w:val="28"/>
        </w:rPr>
        <w:t>разработок;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4D7B4A">
        <w:rPr>
          <w:rFonts w:ascii="Times New Roman" w:hAnsi="Times New Roman" w:cs="Times New Roman"/>
          <w:b/>
          <w:bCs/>
          <w:sz w:val="28"/>
          <w:szCs w:val="28"/>
        </w:rPr>
        <w:t>результаты внедрения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разработок</w:t>
      </w:r>
      <w:r w:rsidRPr="004D7B4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E1F37" w:rsidRPr="004D7B4A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Если работа выполнялась в рамках федеральной целевой программы, государственной научно-технической программы, программ Российского научного фонда и/или других государственных и/или ведомственных программ, то это следует указать в описании.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Описание может быть снабжено необходимыми иллюстрациями, схемами, таблицами и т.п., а также отзывами, заключениями, перечнем полученных патентов и </w:t>
      </w:r>
      <w:r>
        <w:rPr>
          <w:rFonts w:ascii="Times New Roman" w:hAnsi="Times New Roman" w:cs="Times New Roman"/>
          <w:sz w:val="28"/>
          <w:szCs w:val="28"/>
        </w:rPr>
        <w:t>свидетельств (в том числе свидетельств о регистрации программ ЭВМ, свидетельств стандартных справочных данных, национальных стандартов),</w:t>
      </w:r>
      <w:r w:rsidRPr="008C68BE">
        <w:rPr>
          <w:rFonts w:ascii="Times New Roman" w:hAnsi="Times New Roman" w:cs="Times New Roman"/>
          <w:sz w:val="28"/>
          <w:szCs w:val="28"/>
        </w:rPr>
        <w:t xml:space="preserve"> списком литературы, опубликованной авторами по теме работы и подтверждающей творческий вклад каждого из авторов в данную работу.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Описание должно содержать титульный лист, на котором указываются: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полное и точное название головной выдвигающей организации;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название работы;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фамилии, имена, отчества авторов, их ученые степени и звания, должности, места работы.</w:t>
      </w:r>
    </w:p>
    <w:p w:rsidR="00DE1F37" w:rsidRPr="008C68BE" w:rsidRDefault="00DE1F37" w:rsidP="002C0CD6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За титульным листом помещается лист с подписями авторов работы. Лист имеет заголовок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C68BE">
        <w:rPr>
          <w:rFonts w:ascii="Times New Roman" w:hAnsi="Times New Roman" w:cs="Times New Roman"/>
          <w:sz w:val="28"/>
          <w:szCs w:val="28"/>
        </w:rPr>
        <w:t>Авторы работы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C68BE">
        <w:rPr>
          <w:rFonts w:ascii="Times New Roman" w:hAnsi="Times New Roman" w:cs="Times New Roman"/>
          <w:sz w:val="28"/>
          <w:szCs w:val="28"/>
        </w:rPr>
        <w:t xml:space="preserve"> и содержит расположенные в один столбец собственноручные подписи авторов и расшифровку их фамилий с инициалами.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Объем описания не должен превышать 100 листов (на одной стороне листа) формата А4 (297х210). Иллюстрации могут располагаться по тексту или представляться в отдельном альбоме.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Каждый экземпляр описания должен быть переплетен и иметь твердую обложку. На обложке указыва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C68BE">
        <w:rPr>
          <w:rFonts w:ascii="Times New Roman" w:hAnsi="Times New Roman" w:cs="Times New Roman"/>
          <w:sz w:val="28"/>
          <w:szCs w:val="28"/>
        </w:rPr>
        <w:t>тся название работы, фамилии, инициалы авторов.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Реферат-презентация </w:t>
      </w:r>
      <w:r w:rsidRPr="008C68BE">
        <w:rPr>
          <w:rFonts w:ascii="Times New Roman" w:hAnsi="Times New Roman" w:cs="Times New Roman"/>
          <w:sz w:val="28"/>
          <w:szCs w:val="28"/>
        </w:rPr>
        <w:t>работы подгота</w:t>
      </w:r>
      <w:r>
        <w:rPr>
          <w:rFonts w:ascii="Times New Roman" w:hAnsi="Times New Roman" w:cs="Times New Roman"/>
          <w:sz w:val="28"/>
          <w:szCs w:val="28"/>
        </w:rPr>
        <w:t xml:space="preserve">вливается в одиннадцати экземплярах (по четыре экземпляра в комплектах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70A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70A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, три экземпляра в комплекте 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70A6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87B">
        <w:rPr>
          <w:rFonts w:ascii="Times New Roman" w:hAnsi="Times New Roman" w:cs="Times New Roman"/>
          <w:sz w:val="28"/>
          <w:szCs w:val="28"/>
        </w:rPr>
        <w:t xml:space="preserve">в соответствии со стандартными требованиями к текстовым документам. Объем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0587B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87B">
        <w:rPr>
          <w:rFonts w:ascii="Times New Roman" w:hAnsi="Times New Roman" w:cs="Times New Roman"/>
          <w:sz w:val="28"/>
          <w:szCs w:val="28"/>
        </w:rPr>
        <w:t>более 5 листов (включая титульный лист) формата А4 книжной ориентации, без переплета.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Титульный лист реферата-презентации оформляется аналогично первой странице аннотации работы (п. 4.8 - 1).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</w:t>
      </w:r>
      <w:r w:rsidRPr="008C68BE">
        <w:rPr>
          <w:rFonts w:ascii="Times New Roman" w:hAnsi="Times New Roman" w:cs="Times New Roman"/>
          <w:sz w:val="28"/>
          <w:szCs w:val="28"/>
        </w:rPr>
        <w:t>еферат</w:t>
      </w:r>
      <w:r>
        <w:rPr>
          <w:rFonts w:ascii="Times New Roman" w:hAnsi="Times New Roman" w:cs="Times New Roman"/>
          <w:sz w:val="28"/>
          <w:szCs w:val="28"/>
        </w:rPr>
        <w:t>е-презентации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 w:rsidRPr="00C0587B">
        <w:rPr>
          <w:rFonts w:ascii="Times New Roman" w:hAnsi="Times New Roman" w:cs="Times New Roman"/>
          <w:sz w:val="28"/>
          <w:szCs w:val="28"/>
        </w:rPr>
        <w:t>излагается краткое содержание работы, ее основная научно-техническая идея, значения результатов для практики, достигнутый экономический или социальный эффект.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Реферат-презентация</w:t>
      </w:r>
      <w:r w:rsidRPr="00C058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содержать иллюстрации</w:t>
      </w:r>
      <w:r w:rsidRPr="00C0587B">
        <w:rPr>
          <w:rFonts w:ascii="Times New Roman" w:hAnsi="Times New Roman" w:cs="Times New Roman"/>
          <w:sz w:val="28"/>
          <w:szCs w:val="28"/>
        </w:rPr>
        <w:t xml:space="preserve"> (фотографии, графики, таблицы и т.д.).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Каждый экземпляр реферата</w:t>
      </w:r>
      <w:r>
        <w:rPr>
          <w:rFonts w:ascii="Times New Roman" w:hAnsi="Times New Roman" w:cs="Times New Roman"/>
          <w:sz w:val="28"/>
          <w:szCs w:val="28"/>
        </w:rPr>
        <w:t>-презентации</w:t>
      </w:r>
      <w:r w:rsidRPr="008C68BE">
        <w:rPr>
          <w:rFonts w:ascii="Times New Roman" w:hAnsi="Times New Roman" w:cs="Times New Roman"/>
          <w:sz w:val="28"/>
          <w:szCs w:val="28"/>
        </w:rPr>
        <w:t xml:space="preserve"> должен быть сброшюрован и иметь мягкую обложку. Обложка оформляется аналогично обложке описания работы </w:t>
      </w:r>
      <w:r>
        <w:rPr>
          <w:rFonts w:ascii="Times New Roman" w:hAnsi="Times New Roman" w:cs="Times New Roman"/>
          <w:sz w:val="28"/>
          <w:szCs w:val="28"/>
        </w:rPr>
        <w:br/>
      </w:r>
      <w:r w:rsidRPr="008C68BE">
        <w:rPr>
          <w:rFonts w:ascii="Times New Roman" w:hAnsi="Times New Roman" w:cs="Times New Roman"/>
          <w:sz w:val="28"/>
          <w:szCs w:val="28"/>
        </w:rPr>
        <w:t>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 xml:space="preserve">4.6). 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4.8. Аннотация работы оформляется на одном листе формата А4 в </w:t>
      </w:r>
      <w:r>
        <w:rPr>
          <w:rFonts w:ascii="Times New Roman" w:hAnsi="Times New Roman" w:cs="Times New Roman"/>
          <w:sz w:val="28"/>
          <w:szCs w:val="28"/>
        </w:rPr>
        <w:t>одиннадца</w:t>
      </w:r>
      <w:r w:rsidRPr="008C68BE">
        <w:rPr>
          <w:rFonts w:ascii="Times New Roman" w:hAnsi="Times New Roman" w:cs="Times New Roman"/>
          <w:sz w:val="28"/>
          <w:szCs w:val="28"/>
        </w:rPr>
        <w:t xml:space="preserve">ти экземплярах </w:t>
      </w:r>
      <w:r>
        <w:rPr>
          <w:rFonts w:ascii="Times New Roman" w:hAnsi="Times New Roman" w:cs="Times New Roman"/>
          <w:sz w:val="28"/>
          <w:szCs w:val="28"/>
        </w:rPr>
        <w:t xml:space="preserve">(по четыре экземпляра в комплектах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70A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70A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, три экземпляра в комплекте 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70A6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и должна содержать:</w:t>
      </w:r>
    </w:p>
    <w:p w:rsidR="00DE1F37" w:rsidRPr="008C68BE" w:rsidRDefault="00DE1F37" w:rsidP="00720E2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1) на одной стороне листа:</w:t>
      </w:r>
    </w:p>
    <w:p w:rsidR="00DE1F37" w:rsidRPr="008C68BE" w:rsidRDefault="00DE1F37" w:rsidP="00720E2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 наименование работы, лаконично и точно отражающее содержание</w:t>
      </w:r>
      <w:r w:rsidRPr="008C68BE">
        <w:rPr>
          <w:rFonts w:ascii="Times New Roman" w:hAnsi="Times New Roman" w:cs="Times New Roman"/>
          <w:sz w:val="28"/>
          <w:szCs w:val="28"/>
        </w:rPr>
        <w:t>;</w:t>
      </w:r>
    </w:p>
    <w:p w:rsidR="00DE1F37" w:rsidRDefault="00DE1F37" w:rsidP="00720E2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полное </w:t>
      </w:r>
      <w:r>
        <w:rPr>
          <w:rFonts w:ascii="Times New Roman" w:hAnsi="Times New Roman" w:cs="Times New Roman"/>
          <w:sz w:val="28"/>
          <w:szCs w:val="28"/>
        </w:rPr>
        <w:t>наименование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юридического лица с указанием организационно-правовой формы</w:t>
      </w:r>
      <w:r w:rsidRPr="008C68BE">
        <w:rPr>
          <w:rFonts w:ascii="Times New Roman" w:hAnsi="Times New Roman" w:cs="Times New Roman"/>
          <w:sz w:val="28"/>
          <w:szCs w:val="28"/>
        </w:rPr>
        <w:t>;</w:t>
      </w:r>
    </w:p>
    <w:p w:rsidR="00DE1F37" w:rsidRDefault="00DE1F37" w:rsidP="00720E2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авторский коллектив: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4"/>
        <w:gridCol w:w="8447"/>
      </w:tblGrid>
      <w:tr w:rsidR="00DE1F37" w:rsidRPr="001B2D61">
        <w:tc>
          <w:tcPr>
            <w:tcW w:w="484" w:type="dxa"/>
            <w:vAlign w:val="center"/>
          </w:tcPr>
          <w:p w:rsidR="00DE1F37" w:rsidRPr="001B2D61" w:rsidRDefault="00DE1F37" w:rsidP="001B2D61">
            <w:pPr>
              <w:pStyle w:val="Bureau"/>
              <w:spacing w:before="0" w:line="33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D6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447" w:type="dxa"/>
          </w:tcPr>
          <w:p w:rsidR="00DE1F37" w:rsidRPr="001B2D61" w:rsidRDefault="00DE1F37" w:rsidP="001B2D61">
            <w:pPr>
              <w:pStyle w:val="Bureau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D61">
              <w:rPr>
                <w:rFonts w:ascii="Times New Roman" w:hAnsi="Times New Roman" w:cs="Times New Roman"/>
                <w:sz w:val="28"/>
                <w:szCs w:val="28"/>
              </w:rPr>
              <w:t>Фамилии, имена и отчества авторов, ученые степени и звания, должности по основному месту работы, причем руководитель работы указывается первым с соответствующей отметкой</w:t>
            </w:r>
          </w:p>
        </w:tc>
      </w:tr>
      <w:tr w:rsidR="00DE1F37" w:rsidRPr="001B2D61">
        <w:tc>
          <w:tcPr>
            <w:tcW w:w="484" w:type="dxa"/>
          </w:tcPr>
          <w:p w:rsidR="00DE1F37" w:rsidRPr="001B2D61" w:rsidRDefault="00DE1F37" w:rsidP="001B2D61">
            <w:pPr>
              <w:pStyle w:val="Bureau"/>
              <w:spacing w:before="0" w:line="33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2D6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447" w:type="dxa"/>
          </w:tcPr>
          <w:p w:rsidR="00DE1F37" w:rsidRPr="001B2D61" w:rsidRDefault="00DE1F37" w:rsidP="001B2D61">
            <w:pPr>
              <w:pStyle w:val="Bureau"/>
              <w:spacing w:before="0" w:line="33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1F37" w:rsidRPr="001B2D61">
        <w:tc>
          <w:tcPr>
            <w:tcW w:w="484" w:type="dxa"/>
          </w:tcPr>
          <w:p w:rsidR="00DE1F37" w:rsidRPr="001B2D61" w:rsidRDefault="00DE1F37" w:rsidP="001B2D61">
            <w:pPr>
              <w:pStyle w:val="Bureau"/>
              <w:spacing w:before="0" w:line="33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2D6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447" w:type="dxa"/>
          </w:tcPr>
          <w:p w:rsidR="00DE1F37" w:rsidRPr="001B2D61" w:rsidRDefault="00DE1F37" w:rsidP="001B2D61">
            <w:pPr>
              <w:pStyle w:val="Bureau"/>
              <w:spacing w:before="0" w:line="33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1F37" w:rsidRPr="001B2D61">
        <w:tc>
          <w:tcPr>
            <w:tcW w:w="484" w:type="dxa"/>
          </w:tcPr>
          <w:p w:rsidR="00DE1F37" w:rsidRPr="001B2D61" w:rsidRDefault="00DE1F37" w:rsidP="001B2D61">
            <w:pPr>
              <w:pStyle w:val="Bureau"/>
              <w:spacing w:before="0" w:line="33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2D6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447" w:type="dxa"/>
          </w:tcPr>
          <w:p w:rsidR="00DE1F37" w:rsidRPr="001B2D61" w:rsidRDefault="00DE1F37" w:rsidP="001B2D61">
            <w:pPr>
              <w:pStyle w:val="Bureau"/>
              <w:spacing w:before="0" w:line="33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1F37" w:rsidRPr="001B2D61">
        <w:tc>
          <w:tcPr>
            <w:tcW w:w="484" w:type="dxa"/>
          </w:tcPr>
          <w:p w:rsidR="00DE1F37" w:rsidRPr="001B2D61" w:rsidRDefault="00DE1F37" w:rsidP="001B2D61">
            <w:pPr>
              <w:pStyle w:val="Bureau"/>
              <w:spacing w:before="0" w:line="33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Pr="001B2D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447" w:type="dxa"/>
          </w:tcPr>
          <w:p w:rsidR="00DE1F37" w:rsidRPr="001B2D61" w:rsidRDefault="00DE1F37" w:rsidP="001B2D61">
            <w:pPr>
              <w:pStyle w:val="Bureau"/>
              <w:spacing w:before="0" w:line="33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1F37" w:rsidRDefault="00DE1F37" w:rsidP="00720E2D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DE1F37" w:rsidRPr="008C68BE" w:rsidRDefault="00DE1F37" w:rsidP="00720E2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(верхнее и левое поля</w:t>
      </w:r>
      <w:r w:rsidRPr="008C68BE">
        <w:rPr>
          <w:rFonts w:ascii="Times New Roman" w:hAnsi="Times New Roman" w:cs="Times New Roman"/>
          <w:b/>
          <w:bCs/>
          <w:sz w:val="28"/>
          <w:szCs w:val="28"/>
        </w:rPr>
        <w:t xml:space="preserve"> должны быть не менее 2,5 см)</w:t>
      </w:r>
      <w:r w:rsidRPr="008C68BE">
        <w:rPr>
          <w:rFonts w:ascii="Times New Roman" w:hAnsi="Times New Roman" w:cs="Times New Roman"/>
          <w:sz w:val="28"/>
          <w:szCs w:val="28"/>
        </w:rPr>
        <w:t>;</w:t>
      </w:r>
    </w:p>
    <w:p w:rsidR="00DE1F37" w:rsidRPr="008C68BE" w:rsidRDefault="00DE1F37" w:rsidP="00720E2D">
      <w:pPr>
        <w:pStyle w:val="Bureau"/>
        <w:numPr>
          <w:ilvl w:val="12"/>
          <w:numId w:val="0"/>
        </w:numPr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2) на другой стороне листа:</w:t>
      </w:r>
    </w:p>
    <w:p w:rsidR="00DE1F37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8C68BE">
        <w:rPr>
          <w:rFonts w:ascii="Times New Roman" w:hAnsi="Times New Roman" w:cs="Times New Roman"/>
          <w:sz w:val="28"/>
          <w:szCs w:val="28"/>
        </w:rPr>
        <w:t>раткое изложение содержания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1F37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E1F37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C68BE">
        <w:rPr>
          <w:rFonts w:ascii="Times New Roman" w:hAnsi="Times New Roman" w:cs="Times New Roman"/>
          <w:sz w:val="28"/>
          <w:szCs w:val="28"/>
        </w:rPr>
        <w:t>сновн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C68BE">
        <w:rPr>
          <w:rFonts w:ascii="Times New Roman" w:hAnsi="Times New Roman" w:cs="Times New Roman"/>
          <w:sz w:val="28"/>
          <w:szCs w:val="28"/>
        </w:rPr>
        <w:t xml:space="preserve"> научно-техническ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C68BE">
        <w:rPr>
          <w:rFonts w:ascii="Times New Roman" w:hAnsi="Times New Roman" w:cs="Times New Roman"/>
          <w:sz w:val="28"/>
          <w:szCs w:val="28"/>
        </w:rPr>
        <w:t xml:space="preserve"> иде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DE1F37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E1F37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8C68BE">
        <w:rPr>
          <w:rFonts w:ascii="Times New Roman" w:hAnsi="Times New Roman" w:cs="Times New Roman"/>
          <w:sz w:val="28"/>
          <w:szCs w:val="28"/>
        </w:rPr>
        <w:t>начени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результатов для практики</w:t>
      </w:r>
    </w:p>
    <w:p w:rsidR="00DE1F37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E1F37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Объемы внедрения – в каких организациях внедрено и используется</w:t>
      </w:r>
    </w:p>
    <w:p w:rsidR="00DE1F37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E1F37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8C68BE">
        <w:rPr>
          <w:rFonts w:ascii="Times New Roman" w:hAnsi="Times New Roman" w:cs="Times New Roman"/>
          <w:sz w:val="28"/>
          <w:szCs w:val="28"/>
        </w:rPr>
        <w:t>остигнут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экономическ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и/</w:t>
      </w:r>
      <w:r w:rsidRPr="008C68BE">
        <w:rPr>
          <w:rFonts w:ascii="Times New Roman" w:hAnsi="Times New Roman" w:cs="Times New Roman"/>
          <w:sz w:val="28"/>
          <w:szCs w:val="28"/>
        </w:rPr>
        <w:t>или социальн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эффект</w:t>
      </w:r>
      <w:r>
        <w:rPr>
          <w:rFonts w:ascii="Times New Roman" w:hAnsi="Times New Roman" w:cs="Times New Roman"/>
          <w:sz w:val="28"/>
          <w:szCs w:val="28"/>
        </w:rPr>
        <w:t xml:space="preserve"> от внедрения</w:t>
      </w:r>
    </w:p>
    <w:p w:rsidR="00DE1F37" w:rsidRPr="008C68BE" w:rsidRDefault="00DE1F37" w:rsidP="00720E2D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E1F37" w:rsidRPr="008C68BE" w:rsidRDefault="00DE1F37" w:rsidP="00720E2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C68BE">
        <w:rPr>
          <w:rFonts w:ascii="Times New Roman" w:hAnsi="Times New Roman" w:cs="Times New Roman"/>
          <w:sz w:val="28"/>
          <w:szCs w:val="28"/>
        </w:rPr>
        <w:t xml:space="preserve">одпись руководителя или одного из авторов работы с расшифровкой </w:t>
      </w:r>
      <w:r>
        <w:rPr>
          <w:rFonts w:ascii="Times New Roman" w:hAnsi="Times New Roman" w:cs="Times New Roman"/>
          <w:sz w:val="28"/>
          <w:szCs w:val="28"/>
        </w:rPr>
        <w:t>фамилии.</w:t>
      </w:r>
    </w:p>
    <w:p w:rsidR="00DE1F37" w:rsidRPr="008C68BE" w:rsidRDefault="00DE1F37" w:rsidP="00720E2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верхнее и</w:t>
      </w:r>
      <w:r w:rsidRPr="008C68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правое поля</w:t>
      </w:r>
      <w:r w:rsidRPr="008C68BE">
        <w:rPr>
          <w:rFonts w:ascii="Times New Roman" w:hAnsi="Times New Roman" w:cs="Times New Roman"/>
          <w:b/>
          <w:bCs/>
          <w:sz w:val="28"/>
          <w:szCs w:val="28"/>
        </w:rPr>
        <w:t xml:space="preserve"> должн</w:t>
      </w:r>
      <w:r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8C68BE">
        <w:rPr>
          <w:rFonts w:ascii="Times New Roman" w:hAnsi="Times New Roman" w:cs="Times New Roman"/>
          <w:b/>
          <w:bCs/>
          <w:sz w:val="28"/>
          <w:szCs w:val="28"/>
        </w:rPr>
        <w:t xml:space="preserve"> быть не менее 2,5 см)</w:t>
      </w:r>
      <w:r w:rsidRPr="008C68BE">
        <w:rPr>
          <w:rFonts w:ascii="Times New Roman" w:hAnsi="Times New Roman" w:cs="Times New Roman"/>
          <w:sz w:val="28"/>
          <w:szCs w:val="28"/>
        </w:rPr>
        <w:t>.</w:t>
      </w:r>
    </w:p>
    <w:p w:rsidR="00DE1F37" w:rsidRDefault="00DE1F37" w:rsidP="000414FD">
      <w:pPr>
        <w:pStyle w:val="Bureau"/>
        <w:widowControl w:val="0"/>
        <w:spacing w:before="0" w:line="12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Pr="00070A62" w:rsidRDefault="00DE1F37" w:rsidP="009F0B33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r w:rsidRPr="008C68BE">
        <w:rPr>
          <w:rFonts w:ascii="Times New Roman" w:hAnsi="Times New Roman" w:cs="Times New Roman"/>
          <w:sz w:val="28"/>
          <w:szCs w:val="28"/>
        </w:rPr>
        <w:t xml:space="preserve">. </w:t>
      </w:r>
      <w:r w:rsidRPr="00070A62">
        <w:rPr>
          <w:rFonts w:ascii="Times New Roman" w:hAnsi="Times New Roman" w:cs="Times New Roman"/>
          <w:sz w:val="28"/>
          <w:szCs w:val="28"/>
        </w:rPr>
        <w:t>Согласие автора на обработку персональных данных в порядке, установленном Федеральным законом от 27 июля 2006 г. № 152-ФЗ «О персональных данных»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0A62">
        <w:rPr>
          <w:rFonts w:ascii="Times New Roman" w:hAnsi="Times New Roman" w:cs="Times New Roman"/>
          <w:sz w:val="28"/>
          <w:szCs w:val="28"/>
        </w:rPr>
        <w:t xml:space="preserve"> оформляется </w:t>
      </w:r>
      <w:r>
        <w:rPr>
          <w:rFonts w:ascii="Times New Roman" w:hAnsi="Times New Roman" w:cs="Times New Roman"/>
          <w:sz w:val="28"/>
          <w:szCs w:val="28"/>
        </w:rPr>
        <w:t xml:space="preserve">в двух экземплярах (по одному экземпляру в комплектах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921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0A62">
        <w:rPr>
          <w:rFonts w:ascii="Times New Roman" w:hAnsi="Times New Roman" w:cs="Times New Roman"/>
          <w:sz w:val="28"/>
          <w:szCs w:val="28"/>
        </w:rPr>
        <w:t>по форме:</w:t>
      </w:r>
    </w:p>
    <w:p w:rsidR="00DE1F37" w:rsidRPr="00070A62" w:rsidRDefault="00DE1F37" w:rsidP="009F0B33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Default="00DE1F37" w:rsidP="009F0B33">
      <w:pPr>
        <w:jc w:val="center"/>
      </w:pPr>
      <w:r>
        <w:t xml:space="preserve">Согласие автора работы «______________________________________________________________________________________________________________________________________________________________________________________________________________________» </w:t>
      </w:r>
    </w:p>
    <w:p w:rsidR="00DE1F37" w:rsidRDefault="00DE1F37" w:rsidP="009F0B33">
      <w:pPr>
        <w:jc w:val="center"/>
      </w:pPr>
    </w:p>
    <w:p w:rsidR="00DE1F37" w:rsidRDefault="00DE1F37" w:rsidP="009F0B33">
      <w:pPr>
        <w:jc w:val="center"/>
      </w:pPr>
      <w:r>
        <w:t>на обработку персональных данных</w:t>
      </w:r>
    </w:p>
    <w:p w:rsidR="00DE1F37" w:rsidRDefault="00DE1F37" w:rsidP="009F0B33">
      <w:pPr>
        <w:jc w:val="both"/>
      </w:pPr>
      <w:r>
        <w:t>Я, _____________________________________________________________________,</w:t>
      </w:r>
    </w:p>
    <w:p w:rsidR="00DE1F37" w:rsidRPr="00471CAF" w:rsidRDefault="00DE1F37" w:rsidP="009F0B33">
      <w:pPr>
        <w:jc w:val="both"/>
        <w:rPr>
          <w:sz w:val="20"/>
          <w:szCs w:val="20"/>
        </w:rPr>
      </w:pPr>
      <w:r>
        <w:tab/>
      </w:r>
      <w:r>
        <w:tab/>
      </w:r>
      <w:r>
        <w:tab/>
      </w:r>
      <w:r w:rsidRPr="00471CAF">
        <w:rPr>
          <w:sz w:val="20"/>
          <w:szCs w:val="20"/>
        </w:rPr>
        <w:tab/>
      </w:r>
      <w:r w:rsidRPr="00471CAF">
        <w:rPr>
          <w:sz w:val="20"/>
          <w:szCs w:val="20"/>
        </w:rPr>
        <w:tab/>
      </w:r>
      <w:r w:rsidRPr="00471CAF">
        <w:rPr>
          <w:sz w:val="20"/>
          <w:szCs w:val="20"/>
        </w:rPr>
        <w:tab/>
        <w:t>(</w:t>
      </w:r>
      <w:r>
        <w:rPr>
          <w:sz w:val="20"/>
          <w:szCs w:val="20"/>
        </w:rPr>
        <w:t>Ф</w:t>
      </w:r>
      <w:r w:rsidRPr="00471CAF">
        <w:rPr>
          <w:sz w:val="20"/>
          <w:szCs w:val="20"/>
        </w:rPr>
        <w:t>.</w:t>
      </w:r>
      <w:r>
        <w:rPr>
          <w:sz w:val="20"/>
          <w:szCs w:val="20"/>
        </w:rPr>
        <w:t>И</w:t>
      </w:r>
      <w:r w:rsidRPr="00471CAF">
        <w:rPr>
          <w:sz w:val="20"/>
          <w:szCs w:val="20"/>
        </w:rPr>
        <w:t>.</w:t>
      </w:r>
      <w:r>
        <w:rPr>
          <w:sz w:val="20"/>
          <w:szCs w:val="20"/>
        </w:rPr>
        <w:t>О</w:t>
      </w:r>
      <w:r w:rsidRPr="00471CAF">
        <w:rPr>
          <w:sz w:val="20"/>
          <w:szCs w:val="20"/>
        </w:rPr>
        <w:t>. автора полностью)</w:t>
      </w:r>
    </w:p>
    <w:p w:rsidR="00DE1F37" w:rsidRDefault="00DE1F37" w:rsidP="009F0B33">
      <w:pPr>
        <w:jc w:val="both"/>
      </w:pPr>
    </w:p>
    <w:p w:rsidR="00DE1F37" w:rsidRDefault="00DE1F37" w:rsidP="009F0B33">
      <w:pPr>
        <w:jc w:val="both"/>
      </w:pPr>
      <w:r>
        <w:t>зарегистрированный (ая) по адресу:__________________________________________</w:t>
      </w:r>
      <w:r>
        <w:br/>
        <w:t>________________________________________________________________________,</w:t>
      </w:r>
    </w:p>
    <w:p w:rsidR="00DE1F37" w:rsidRDefault="00DE1F37" w:rsidP="009F0B33">
      <w:pPr>
        <w:jc w:val="both"/>
      </w:pPr>
      <w:r>
        <w:t>паспорт серия ___________ № _____________, выдан ________________________________________________________________________</w:t>
      </w:r>
    </w:p>
    <w:p w:rsidR="00DE1F37" w:rsidRDefault="00DE1F37" w:rsidP="009F0B33">
      <w:pPr>
        <w:jc w:val="both"/>
      </w:pPr>
    </w:p>
    <w:p w:rsidR="00DE1F37" w:rsidRDefault="00DE1F37" w:rsidP="009F0B33">
      <w:pPr>
        <w:jc w:val="both"/>
      </w:pPr>
      <w:r>
        <w:t>в соответствии с Федеральным законом от 27.07.2006 г. № 152-ФЗ «О защите персональных данных» даю согласие на обработку своих персональных данных.</w:t>
      </w:r>
    </w:p>
    <w:p w:rsidR="00DE1F37" w:rsidRDefault="00DE1F37" w:rsidP="009F0B33">
      <w:pPr>
        <w:jc w:val="both"/>
      </w:pPr>
    </w:p>
    <w:p w:rsidR="00DE1F37" w:rsidRPr="00AF0456" w:rsidRDefault="00DE1F37" w:rsidP="009F0B33">
      <w:pPr>
        <w:spacing w:line="360" w:lineRule="auto"/>
        <w:jc w:val="both"/>
        <w:rPr>
          <w:u w:val="single"/>
        </w:rPr>
      </w:pPr>
      <w:r>
        <w:t>1. П</w:t>
      </w:r>
      <w:r w:rsidRPr="00AF0456">
        <w:t>еречень персональных данных, на обработку которых дается согласие</w:t>
      </w:r>
      <w:r>
        <w:t>:</w:t>
      </w:r>
    </w:p>
    <w:p w:rsidR="00DE1F37" w:rsidRPr="00FF0AED" w:rsidRDefault="00DE1F37" w:rsidP="009F0B33">
      <w:pPr>
        <w:jc w:val="both"/>
      </w:pPr>
      <w:r w:rsidRPr="00FF0AED">
        <w:t xml:space="preserve">фамилия, имя, отчество (в т.ч. предыдущие), </w:t>
      </w:r>
    </w:p>
    <w:p w:rsidR="00DE1F37" w:rsidRPr="00FF0AED" w:rsidRDefault="00DE1F37" w:rsidP="009F0B33">
      <w:pPr>
        <w:jc w:val="both"/>
      </w:pPr>
      <w:r w:rsidRPr="00FF0AED">
        <w:t xml:space="preserve">дата рождения, место рождения, </w:t>
      </w:r>
    </w:p>
    <w:p w:rsidR="00DE1F37" w:rsidRPr="00FF0AED" w:rsidRDefault="00DE1F37" w:rsidP="009F0B33">
      <w:pPr>
        <w:jc w:val="both"/>
      </w:pPr>
      <w:r w:rsidRPr="00FF0AED">
        <w:t>гражданство,</w:t>
      </w:r>
    </w:p>
    <w:p w:rsidR="00DE1F37" w:rsidRPr="00FF0AED" w:rsidRDefault="00DE1F37" w:rsidP="009F0B33">
      <w:pPr>
        <w:jc w:val="both"/>
      </w:pPr>
      <w:r w:rsidRPr="00FF0AED">
        <w:t>данные документов о присвоении ученой степени, ученого звания, списки научных трудов и изобретений и сведения о наградах и званиях,</w:t>
      </w:r>
    </w:p>
    <w:p w:rsidR="00DE1F37" w:rsidRPr="00FF0AED" w:rsidRDefault="00DE1F37" w:rsidP="009F0B33">
      <w:pPr>
        <w:jc w:val="both"/>
      </w:pPr>
      <w:r w:rsidRPr="00FF0AED">
        <w:t>должность,</w:t>
      </w:r>
    </w:p>
    <w:p w:rsidR="00DE1F37" w:rsidRPr="00FF0AED" w:rsidRDefault="00DE1F37" w:rsidP="009F0B33">
      <w:pPr>
        <w:jc w:val="both"/>
      </w:pPr>
      <w:r w:rsidRPr="00FF0AED">
        <w:t>номер телефона (стационарный домашний и/или рабочий, мобильный),</w:t>
      </w:r>
    </w:p>
    <w:p w:rsidR="00DE1F37" w:rsidRPr="00FF0AED" w:rsidRDefault="00DE1F37" w:rsidP="009F0B33">
      <w:pPr>
        <w:jc w:val="both"/>
      </w:pPr>
      <w:r w:rsidRPr="00FF0AED">
        <w:t>данные свидетельства о постановке на учет в налоговом органе физического лица по месту жительства на территории Р</w:t>
      </w:r>
      <w:r>
        <w:t xml:space="preserve">оссийской </w:t>
      </w:r>
      <w:r w:rsidRPr="00FF0AED">
        <w:t>Ф</w:t>
      </w:r>
      <w:r>
        <w:t>едерации</w:t>
      </w:r>
      <w:r w:rsidRPr="00FF0AED">
        <w:t xml:space="preserve"> (ИНН);</w:t>
      </w:r>
    </w:p>
    <w:p w:rsidR="00DE1F37" w:rsidRPr="00FF0AED" w:rsidRDefault="00DE1F37" w:rsidP="009F0B33">
      <w:pPr>
        <w:jc w:val="both"/>
      </w:pPr>
      <w:r w:rsidRPr="00FF0AED">
        <w:t>размещение информации по работе в открытой печати, глобальной сети Интернет и/или других информационных системах Минобрнауки России.</w:t>
      </w:r>
    </w:p>
    <w:p w:rsidR="00DE1F37" w:rsidRPr="00ED1200" w:rsidRDefault="00DE1F37" w:rsidP="009F0B33">
      <w:pPr>
        <w:jc w:val="center"/>
        <w:rPr>
          <w:sz w:val="20"/>
          <w:szCs w:val="20"/>
        </w:rPr>
      </w:pPr>
    </w:p>
    <w:p w:rsidR="00DE1F37" w:rsidRPr="00AF0456" w:rsidRDefault="00DE1F37" w:rsidP="009F0B33">
      <w:pPr>
        <w:spacing w:after="120"/>
      </w:pPr>
      <w:r>
        <w:t>2. П</w:t>
      </w:r>
      <w:r w:rsidRPr="00AF0456">
        <w:t>еречень действий, на сов</w:t>
      </w:r>
      <w:r>
        <w:t>ершение которых дается согласие:</w:t>
      </w:r>
    </w:p>
    <w:p w:rsidR="00DE1F37" w:rsidRDefault="00DE1F37" w:rsidP="009F0B33">
      <w:pPr>
        <w:jc w:val="both"/>
      </w:pPr>
      <w:r w:rsidRPr="00010C27">
        <w:t>Разрешаю производить с моими персональными данными действия (операции), определенные статьей 3 Федерального закона от 27.07.2006</w:t>
      </w:r>
      <w:r>
        <w:t xml:space="preserve"> г.</w:t>
      </w:r>
      <w:r w:rsidRPr="00010C27">
        <w:t xml:space="preserve"> №</w:t>
      </w:r>
      <w:r>
        <w:t> </w:t>
      </w:r>
      <w:r w:rsidRPr="00010C27">
        <w:t>152-ФЗ, а именно: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</w:t>
      </w:r>
      <w:r>
        <w:t>ничтожение персональных данных.</w:t>
      </w:r>
    </w:p>
    <w:p w:rsidR="00DE1F37" w:rsidRDefault="00DE1F37" w:rsidP="009F0B33">
      <w:pPr>
        <w:jc w:val="both"/>
      </w:pPr>
    </w:p>
    <w:p w:rsidR="00DE1F37" w:rsidRDefault="00DE1F37" w:rsidP="009F0B33">
      <w:pPr>
        <w:ind w:firstLine="708"/>
        <w:jc w:val="both"/>
      </w:pPr>
      <w:r w:rsidRPr="00010C27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DE1F37" w:rsidRDefault="00DE1F37" w:rsidP="009F0B33">
      <w:pPr>
        <w:jc w:val="both"/>
      </w:pPr>
    </w:p>
    <w:p w:rsidR="00DE1F37" w:rsidRDefault="00DE1F37" w:rsidP="009F0B33">
      <w:pPr>
        <w:jc w:val="both"/>
      </w:pPr>
      <w:r>
        <w:t xml:space="preserve">3. Согласие на передачу персональных данных третьим лицам: </w:t>
      </w:r>
    </w:p>
    <w:p w:rsidR="00DE1F37" w:rsidRDefault="00DE1F37" w:rsidP="009F0B33">
      <w:pPr>
        <w:jc w:val="both"/>
      </w:pPr>
    </w:p>
    <w:p w:rsidR="00DE1F37" w:rsidRPr="00030B7A" w:rsidRDefault="00DE1F37" w:rsidP="009F0B33">
      <w:pPr>
        <w:jc w:val="both"/>
        <w:rPr>
          <w:u w:val="single"/>
        </w:rPr>
      </w:pPr>
      <w:r>
        <w:t>Разрешаю обмен</w:t>
      </w:r>
      <w:r w:rsidRPr="00030B7A">
        <w:t xml:space="preserve"> (прием, передач</w:t>
      </w:r>
      <w:r>
        <w:t>у, обработку</w:t>
      </w:r>
      <w:r w:rsidRPr="00030B7A">
        <w:t>) мои</w:t>
      </w:r>
      <w:r>
        <w:t>х</w:t>
      </w:r>
      <w:r w:rsidRPr="00030B7A">
        <w:t xml:space="preserve"> персональны</w:t>
      </w:r>
      <w:r>
        <w:t>х</w:t>
      </w:r>
      <w:r w:rsidRPr="00030B7A">
        <w:t xml:space="preserve"> данны</w:t>
      </w:r>
      <w:r>
        <w:t>х</w:t>
      </w:r>
      <w:r w:rsidRPr="00030B7A">
        <w:t xml:space="preserve"> между </w:t>
      </w:r>
      <w:r>
        <w:t xml:space="preserve">Минобрнауки России, Правительством Российской Федерации и </w:t>
      </w:r>
      <w:r w:rsidRPr="00030B7A">
        <w:t>третьими лицами в целях соблюдения моих законных прав и интересов.</w:t>
      </w:r>
    </w:p>
    <w:p w:rsidR="00DE1F37" w:rsidRDefault="00DE1F37" w:rsidP="009F0B33"/>
    <w:p w:rsidR="00DE1F37" w:rsidRDefault="00DE1F37" w:rsidP="009F0B33">
      <w:pPr>
        <w:ind w:firstLine="708"/>
        <w:jc w:val="both"/>
      </w:pPr>
      <w:r>
        <w:t>Согласие на обработку данных (полностью или частично) может быть отозвано субъектом персональных данных на основании его письменного заявления.</w:t>
      </w:r>
    </w:p>
    <w:p w:rsidR="00DE1F37" w:rsidRDefault="00DE1F37" w:rsidP="009F0B33">
      <w:pPr>
        <w:jc w:val="both"/>
        <w:rPr>
          <w:rFonts w:ascii="Tahoma" w:hAnsi="Tahoma" w:cs="Tahoma"/>
          <w:sz w:val="20"/>
          <w:szCs w:val="20"/>
        </w:rPr>
      </w:pPr>
    </w:p>
    <w:p w:rsidR="00DE1F37" w:rsidRDefault="00DE1F37" w:rsidP="009F0B33">
      <w:pPr>
        <w:jc w:val="both"/>
      </w:pPr>
      <w:r w:rsidRPr="00406BC7">
        <w:t>Права и обязанности в области защиты персональных данных мне разъяснены.</w:t>
      </w:r>
    </w:p>
    <w:p w:rsidR="00DE1F37" w:rsidRDefault="00DE1F37" w:rsidP="009F0B33">
      <w:pPr>
        <w:jc w:val="both"/>
      </w:pPr>
    </w:p>
    <w:p w:rsidR="00DE1F37" w:rsidRDefault="00DE1F37" w:rsidP="009F0B33">
      <w:pPr>
        <w:jc w:val="both"/>
      </w:pPr>
      <w:r>
        <w:t>_____________________________       /</w:t>
      </w:r>
      <w:r w:rsidRPr="00175D4B">
        <w:rPr>
          <w:caps/>
        </w:rPr>
        <w:t>ф.и.о</w:t>
      </w:r>
      <w:r>
        <w:t>. автора работы /  «___»__________________г.</w:t>
      </w:r>
    </w:p>
    <w:p w:rsidR="00DE1F37" w:rsidRPr="00897318" w:rsidRDefault="00DE1F37" w:rsidP="009F0B33">
      <w:pPr>
        <w:jc w:val="both"/>
        <w:rPr>
          <w:sz w:val="20"/>
          <w:szCs w:val="20"/>
        </w:rPr>
      </w:pPr>
      <w:r w:rsidRPr="00897318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  </w:t>
      </w:r>
      <w:r w:rsidRPr="00897318">
        <w:rPr>
          <w:sz w:val="20"/>
          <w:szCs w:val="20"/>
        </w:rPr>
        <w:t xml:space="preserve"> (подпись)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(дата подписи)</w:t>
      </w:r>
    </w:p>
    <w:p w:rsidR="00DE1F37" w:rsidRDefault="00DE1F37" w:rsidP="009F0B33">
      <w:pPr>
        <w:jc w:val="both"/>
      </w:pPr>
    </w:p>
    <w:p w:rsidR="00DE1F37" w:rsidRDefault="00DE1F37" w:rsidP="009F0B33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632A8">
        <w:rPr>
          <w:rFonts w:ascii="Times New Roman" w:hAnsi="Times New Roman" w:cs="Times New Roman"/>
          <w:sz w:val="28"/>
          <w:szCs w:val="28"/>
          <w:shd w:val="clear" w:color="auto" w:fill="FFFFFF"/>
        </w:rPr>
        <w:t>4.10.</w:t>
      </w:r>
      <w:r>
        <w:rPr>
          <w:rFonts w:ascii="Times New Roman" w:hAnsi="Times New Roman" w:cs="Times New Roman"/>
          <w:sz w:val="28"/>
          <w:szCs w:val="28"/>
        </w:rPr>
        <w:t xml:space="preserve"> Информация о выдвинутой на соискание премии работе, </w:t>
      </w:r>
      <w:r w:rsidRPr="003632A8">
        <w:rPr>
          <w:rFonts w:ascii="Times New Roman" w:hAnsi="Times New Roman" w:cs="Times New Roman"/>
          <w:sz w:val="28"/>
          <w:szCs w:val="28"/>
        </w:rPr>
        <w:t xml:space="preserve">подтверждающая экономический эффект от реализации работы, включая доход от лицензирования и/или использования, </w:t>
      </w:r>
      <w:r>
        <w:rPr>
          <w:rFonts w:ascii="Times New Roman" w:hAnsi="Times New Roman" w:cs="Times New Roman"/>
          <w:sz w:val="28"/>
          <w:szCs w:val="28"/>
        </w:rPr>
        <w:t xml:space="preserve">представляется в двух экземплярах (по одному экземпляру в комплектах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9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921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 следующем виде:</w:t>
      </w:r>
    </w:p>
    <w:p w:rsidR="00DE1F37" w:rsidRDefault="00DE1F37"/>
    <w:p w:rsidR="00DE1F37" w:rsidRDefault="00DE1F37" w:rsidP="009F0B33">
      <w:pPr>
        <w:pStyle w:val="Bureau"/>
        <w:widowControl w:val="0"/>
        <w:spacing w:before="0" w:line="33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Pr="002A3AE0">
        <w:rPr>
          <w:rFonts w:ascii="Times New Roman" w:hAnsi="Times New Roman" w:cs="Times New Roman"/>
          <w:sz w:val="28"/>
          <w:szCs w:val="28"/>
        </w:rPr>
        <w:t>звание</w:t>
      </w:r>
      <w:r>
        <w:rPr>
          <w:rFonts w:ascii="Times New Roman" w:hAnsi="Times New Roman" w:cs="Times New Roman"/>
          <w:sz w:val="28"/>
          <w:szCs w:val="28"/>
        </w:rPr>
        <w:t xml:space="preserve"> работы</w:t>
      </w:r>
    </w:p>
    <w:p w:rsidR="00DE1F37" w:rsidRPr="002A3AE0" w:rsidRDefault="00DE1F37" w:rsidP="009F0B33">
      <w:pPr>
        <w:pStyle w:val="Bureau"/>
        <w:widowControl w:val="0"/>
        <w:spacing w:before="0" w:line="33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A3AE0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>выдвигающ</w:t>
      </w:r>
      <w:r w:rsidRPr="002A3AE0">
        <w:rPr>
          <w:rFonts w:ascii="Times New Roman" w:hAnsi="Times New Roman" w:cs="Times New Roman"/>
          <w:sz w:val="28"/>
          <w:szCs w:val="28"/>
        </w:rPr>
        <w:t>ей организации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E1F37" w:rsidRDefault="00DE1F37" w:rsidP="009F0B33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5387"/>
      </w:tblGrid>
      <w:tr w:rsidR="00DE1F37">
        <w:trPr>
          <w:trHeight w:val="958"/>
        </w:trPr>
        <w:tc>
          <w:tcPr>
            <w:tcW w:w="4786" w:type="dxa"/>
            <w:vMerge w:val="restart"/>
          </w:tcPr>
          <w:p w:rsidR="00DE1F37" w:rsidRPr="00EF08B9" w:rsidRDefault="00DE1F37" w:rsidP="00EF08B9">
            <w:pPr>
              <w:jc w:val="center"/>
            </w:pPr>
            <w:r w:rsidRPr="00EF08B9">
              <w:t xml:space="preserve">Объемы отгруженной продукции (оказанных услуг) с использованием разработанных коллективом технологий </w:t>
            </w:r>
          </w:p>
        </w:tc>
        <w:tc>
          <w:tcPr>
            <w:tcW w:w="5387" w:type="dxa"/>
            <w:vMerge w:val="restart"/>
          </w:tcPr>
          <w:p w:rsidR="00DE1F37" w:rsidRPr="00EF08B9" w:rsidRDefault="00DE1F37" w:rsidP="00EF08B9">
            <w:pPr>
              <w:jc w:val="center"/>
            </w:pPr>
            <w:r w:rsidRPr="00EF08B9">
              <w:t>Доход от предоставления права использования/отчуждения прав на результаты интеллектуальной деятельности, получивших правовую охрану в Российской Федерации и (или) за рубежом</w:t>
            </w:r>
          </w:p>
        </w:tc>
      </w:tr>
      <w:tr w:rsidR="00DE1F37">
        <w:trPr>
          <w:trHeight w:val="322"/>
        </w:trPr>
        <w:tc>
          <w:tcPr>
            <w:tcW w:w="4786" w:type="dxa"/>
            <w:vMerge/>
          </w:tcPr>
          <w:p w:rsidR="00DE1F37" w:rsidRPr="00EF08B9" w:rsidRDefault="00DE1F37" w:rsidP="00EF08B9">
            <w:pPr>
              <w:jc w:val="center"/>
            </w:pPr>
          </w:p>
        </w:tc>
        <w:tc>
          <w:tcPr>
            <w:tcW w:w="5387" w:type="dxa"/>
            <w:vMerge/>
          </w:tcPr>
          <w:p w:rsidR="00DE1F37" w:rsidRPr="00EF08B9" w:rsidRDefault="00DE1F37" w:rsidP="00EF08B9">
            <w:pPr>
              <w:jc w:val="center"/>
            </w:pPr>
          </w:p>
        </w:tc>
      </w:tr>
      <w:tr w:rsidR="00DE1F37">
        <w:tc>
          <w:tcPr>
            <w:tcW w:w="4786" w:type="dxa"/>
          </w:tcPr>
          <w:p w:rsidR="00DE1F37" w:rsidRPr="00EF08B9" w:rsidRDefault="00DE1F37" w:rsidP="00EF08B9">
            <w:pPr>
              <w:jc w:val="center"/>
            </w:pPr>
          </w:p>
        </w:tc>
        <w:tc>
          <w:tcPr>
            <w:tcW w:w="5387" w:type="dxa"/>
          </w:tcPr>
          <w:p w:rsidR="00DE1F37" w:rsidRPr="00EF08B9" w:rsidRDefault="00DE1F37" w:rsidP="00EF08B9">
            <w:pPr>
              <w:jc w:val="center"/>
            </w:pPr>
          </w:p>
        </w:tc>
      </w:tr>
    </w:tbl>
    <w:p w:rsidR="00DE1F37" w:rsidRDefault="00DE1F37" w:rsidP="009F0B33">
      <w:pPr>
        <w:pStyle w:val="Bureau"/>
        <w:widowControl w:val="0"/>
        <w:spacing w:before="0" w:line="12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Pr="00DD5383" w:rsidRDefault="00DE1F37" w:rsidP="009F0B33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6F8B">
        <w:rPr>
          <w:rFonts w:ascii="Times New Roman" w:hAnsi="Times New Roman" w:cs="Times New Roman"/>
          <w:sz w:val="28"/>
          <w:szCs w:val="28"/>
        </w:rPr>
        <w:t xml:space="preserve">Информация, подтверждающая экономический </w:t>
      </w:r>
      <w:r w:rsidRPr="00DD5383">
        <w:rPr>
          <w:rFonts w:ascii="Times New Roman" w:hAnsi="Times New Roman" w:cs="Times New Roman"/>
          <w:sz w:val="28"/>
          <w:szCs w:val="28"/>
        </w:rPr>
        <w:t>и/или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383">
        <w:rPr>
          <w:rFonts w:ascii="Times New Roman" w:hAnsi="Times New Roman" w:cs="Times New Roman"/>
          <w:sz w:val="28"/>
          <w:szCs w:val="28"/>
        </w:rPr>
        <w:t xml:space="preserve">социальный </w:t>
      </w:r>
      <w:r w:rsidRPr="00436F8B">
        <w:rPr>
          <w:rFonts w:ascii="Times New Roman" w:hAnsi="Times New Roman" w:cs="Times New Roman"/>
          <w:sz w:val="28"/>
          <w:szCs w:val="28"/>
        </w:rPr>
        <w:t>эффект от реализации работы, включая доход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383">
        <w:rPr>
          <w:rFonts w:ascii="Times New Roman" w:hAnsi="Times New Roman" w:cs="Times New Roman"/>
          <w:sz w:val="28"/>
          <w:szCs w:val="28"/>
        </w:rPr>
        <w:t>коммерциализации результатов интеллектуальной деятельности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36F8B">
        <w:rPr>
          <w:rFonts w:ascii="Times New Roman" w:hAnsi="Times New Roman" w:cs="Times New Roman"/>
          <w:sz w:val="28"/>
          <w:szCs w:val="28"/>
        </w:rPr>
        <w:t xml:space="preserve"> </w:t>
      </w:r>
      <w:r w:rsidRPr="00DD5383">
        <w:rPr>
          <w:rFonts w:ascii="Times New Roman" w:hAnsi="Times New Roman" w:cs="Times New Roman"/>
          <w:sz w:val="28"/>
          <w:szCs w:val="28"/>
        </w:rPr>
        <w:t>может включать в себя выписку из бухгалтерского баланса организации, заверенную руководителем и главным бухгалтером, копии договоров о предоставлении права использования результатов интеллектуальной деятельности/отчуждения прав на результаты интеллектуальной деятельности, оказания услуг, выполнения работ, изготовление и поставку и/или иных документов, на базе которых реализован промышленный выпуск продукции, иные материалы, подтверждающие экономический и/или социальный эффект по работе. Информация о наличии нормативной документации, которая позволяет осуществлять производство материалов или технологию (технологические инструкции, рекомендации, методические материалы, технические условия и иная документация, в том числе содержащая секреты производства (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D5383">
        <w:rPr>
          <w:rFonts w:ascii="Times New Roman" w:hAnsi="Times New Roman" w:cs="Times New Roman"/>
          <w:sz w:val="28"/>
          <w:szCs w:val="28"/>
        </w:rPr>
        <w:t>ноу-хау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D5383">
        <w:rPr>
          <w:rFonts w:ascii="Times New Roman" w:hAnsi="Times New Roman" w:cs="Times New Roman"/>
          <w:sz w:val="28"/>
          <w:szCs w:val="28"/>
        </w:rPr>
        <w:t>).</w:t>
      </w:r>
    </w:p>
    <w:p w:rsidR="00DE1F37" w:rsidRPr="001B51A4" w:rsidRDefault="00DE1F37" w:rsidP="009F0B33">
      <w:pPr>
        <w:pStyle w:val="Bureau"/>
        <w:widowControl w:val="0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Подписывается руководителем выдвигающей организации и заверяется печатью.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</w:t>
      </w:r>
      <w:r w:rsidRPr="008C68BE">
        <w:rPr>
          <w:rFonts w:ascii="Times New Roman" w:hAnsi="Times New Roman" w:cs="Times New Roman"/>
          <w:sz w:val="28"/>
          <w:szCs w:val="28"/>
        </w:rPr>
        <w:t xml:space="preserve">. Дополнительные материалы в одном экземпляре представляются по усмотрению авторов. В них могут быть включены схемы, чертежи, копии авторских свидетельств, карты, фотографии, вырезки из газет и журналов, </w:t>
      </w:r>
      <w:r w:rsidRPr="007F673F">
        <w:rPr>
          <w:rFonts w:ascii="Times New Roman" w:hAnsi="Times New Roman" w:cs="Times New Roman"/>
          <w:sz w:val="28"/>
          <w:szCs w:val="28"/>
        </w:rPr>
        <w:t>список отчетов по тематике работы,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другие материалы, которые вкладываются в отдельную папку</w:t>
      </w:r>
      <w:r>
        <w:rPr>
          <w:rFonts w:ascii="Times New Roman" w:hAnsi="Times New Roman" w:cs="Times New Roman"/>
          <w:sz w:val="28"/>
          <w:szCs w:val="28"/>
        </w:rPr>
        <w:t xml:space="preserve"> (не более 1 папки)</w:t>
      </w:r>
      <w:r w:rsidRPr="008C68BE">
        <w:rPr>
          <w:rFonts w:ascii="Times New Roman" w:hAnsi="Times New Roman" w:cs="Times New Roman"/>
          <w:sz w:val="28"/>
          <w:szCs w:val="28"/>
        </w:rPr>
        <w:t>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4.12</w:t>
      </w:r>
      <w:r w:rsidRPr="008C68BE">
        <w:rPr>
          <w:rFonts w:ascii="Times New Roman" w:hAnsi="Times New Roman" w:cs="Times New Roman"/>
          <w:sz w:val="28"/>
          <w:szCs w:val="28"/>
        </w:rPr>
        <w:t xml:space="preserve">. Во всех документах название работы, должности и места работы авторов должны быть 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>одинаковыми.</w:t>
      </w:r>
      <w:r w:rsidRPr="008C68BE">
        <w:rPr>
          <w:rFonts w:ascii="Times New Roman" w:hAnsi="Times New Roman" w:cs="Times New Roman"/>
          <w:sz w:val="28"/>
          <w:szCs w:val="28"/>
        </w:rPr>
        <w:t xml:space="preserve"> Последовательность расположения документов, касающихся авторов работы, должна соответствовать последовательности их перечисления в письме-выдвижении. 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Не допускается сокращение названий организаций. Использование аббревиатур возможно только при  наличии в том же документе их расшифровок.</w:t>
      </w:r>
    </w:p>
    <w:p w:rsidR="00DE1F37" w:rsidRPr="003632A8" w:rsidRDefault="00DE1F37" w:rsidP="000B2BF2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4.13</w:t>
      </w:r>
      <w:r w:rsidRPr="008C68BE">
        <w:rPr>
          <w:rFonts w:ascii="Times New Roman" w:hAnsi="Times New Roman" w:cs="Times New Roman"/>
          <w:sz w:val="28"/>
          <w:szCs w:val="28"/>
        </w:rPr>
        <w:t xml:space="preserve">. 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>Все представленные документы (каждый документ в виде отдельного файла) дополнительно представляются на электронном носителе информации (</w:t>
      </w:r>
      <w:r w:rsidRPr="003632A8">
        <w:rPr>
          <w:rFonts w:ascii="Times New Roman" w:hAnsi="Times New Roman" w:cs="Times New Roman"/>
          <w:b/>
          <w:bCs/>
          <w:sz w:val="28"/>
          <w:szCs w:val="28"/>
          <w:lang w:val="en-US"/>
        </w:rPr>
        <w:t>DVD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32A8">
        <w:rPr>
          <w:rFonts w:ascii="Times New Roman" w:hAnsi="Times New Roman" w:cs="Times New Roman"/>
          <w:b/>
          <w:bCs/>
          <w:sz w:val="28"/>
          <w:szCs w:val="28"/>
          <w:lang w:val="en-US"/>
        </w:rPr>
        <w:t>RW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 xml:space="preserve"> или другом в трех экземплярах). Формат </w:t>
      </w:r>
      <w:r>
        <w:rPr>
          <w:rFonts w:ascii="Times New Roman" w:hAnsi="Times New Roman" w:cs="Times New Roman"/>
          <w:b/>
          <w:bCs/>
          <w:sz w:val="28"/>
          <w:szCs w:val="28"/>
        </w:rPr>
        <w:t>аннотации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Word</w:t>
      </w:r>
      <w:r w:rsidRPr="00607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3632A8">
        <w:rPr>
          <w:rFonts w:ascii="Times New Roman" w:hAnsi="Times New Roman" w:cs="Times New Roman"/>
          <w:b/>
          <w:bCs/>
          <w:sz w:val="28"/>
          <w:szCs w:val="28"/>
          <w:lang w:val="en-US"/>
        </w:rPr>
        <w:t>Adobe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32A8">
        <w:rPr>
          <w:rFonts w:ascii="Times New Roman" w:hAnsi="Times New Roman" w:cs="Times New Roman"/>
          <w:b/>
          <w:bCs/>
          <w:sz w:val="28"/>
          <w:szCs w:val="28"/>
          <w:lang w:val="en-US"/>
        </w:rPr>
        <w:t>PDF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остальных документов – </w:t>
      </w:r>
      <w:r w:rsidRPr="003632A8">
        <w:rPr>
          <w:rFonts w:ascii="Times New Roman" w:hAnsi="Times New Roman" w:cs="Times New Roman"/>
          <w:b/>
          <w:bCs/>
          <w:sz w:val="28"/>
          <w:szCs w:val="28"/>
          <w:lang w:val="en-US"/>
        </w:rPr>
        <w:t>Adobe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32A8">
        <w:rPr>
          <w:rFonts w:ascii="Times New Roman" w:hAnsi="Times New Roman" w:cs="Times New Roman"/>
          <w:b/>
          <w:bCs/>
          <w:sz w:val="28"/>
          <w:szCs w:val="28"/>
          <w:lang w:val="en-US"/>
        </w:rPr>
        <w:t>PDF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 xml:space="preserve">бъем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реферата-презентации </w:t>
      </w:r>
      <w:r w:rsidRPr="003632A8">
        <w:rPr>
          <w:rFonts w:ascii="Times New Roman" w:hAnsi="Times New Roman" w:cs="Times New Roman"/>
          <w:b/>
          <w:bCs/>
          <w:sz w:val="28"/>
          <w:szCs w:val="28"/>
        </w:rPr>
        <w:t>– не более 1 МБ.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Все материалы оформляются на русском языке.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C68BE">
        <w:rPr>
          <w:rFonts w:ascii="Times New Roman" w:hAnsi="Times New Roman" w:cs="Times New Roman"/>
          <w:b/>
          <w:bCs/>
          <w:sz w:val="28"/>
          <w:szCs w:val="28"/>
        </w:rPr>
        <w:t>5. Оформление и представление документов и материалов по работам, содержащим сведения, не подлежащие разглашению.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5.1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C68BE">
        <w:rPr>
          <w:rFonts w:ascii="Times New Roman" w:hAnsi="Times New Roman" w:cs="Times New Roman"/>
          <w:sz w:val="28"/>
          <w:szCs w:val="28"/>
        </w:rPr>
        <w:t>Документы и материалы по работам, содержащим сведения, не подлежащие разглашению, представляются в одном</w:t>
      </w:r>
      <w:r>
        <w:rPr>
          <w:rFonts w:ascii="Times New Roman" w:hAnsi="Times New Roman" w:cs="Times New Roman"/>
          <w:sz w:val="28"/>
          <w:szCs w:val="28"/>
        </w:rPr>
        <w:t xml:space="preserve"> экземпляре. Дополнительно представляются:</w:t>
      </w:r>
      <w:r w:rsidRPr="008C68BE">
        <w:rPr>
          <w:rFonts w:ascii="Times New Roman" w:hAnsi="Times New Roman" w:cs="Times New Roman"/>
          <w:sz w:val="28"/>
          <w:szCs w:val="28"/>
        </w:rPr>
        <w:t xml:space="preserve"> аннотации (</w:t>
      </w:r>
      <w:r>
        <w:rPr>
          <w:rFonts w:ascii="Times New Roman" w:hAnsi="Times New Roman" w:cs="Times New Roman"/>
          <w:sz w:val="28"/>
          <w:szCs w:val="28"/>
        </w:rPr>
        <w:t>20 экземпляров</w:t>
      </w:r>
      <w:r w:rsidRPr="008C68BE">
        <w:rPr>
          <w:rFonts w:ascii="Times New Roman" w:hAnsi="Times New Roman" w:cs="Times New Roman"/>
          <w:sz w:val="28"/>
          <w:szCs w:val="28"/>
        </w:rPr>
        <w:t>), сведени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C68BE">
        <w:rPr>
          <w:rFonts w:ascii="Times New Roman" w:hAnsi="Times New Roman" w:cs="Times New Roman"/>
          <w:sz w:val="28"/>
          <w:szCs w:val="28"/>
        </w:rPr>
        <w:t xml:space="preserve"> об авторах</w:t>
      </w:r>
      <w:r>
        <w:rPr>
          <w:rFonts w:ascii="Times New Roman" w:hAnsi="Times New Roman" w:cs="Times New Roman"/>
          <w:sz w:val="28"/>
          <w:szCs w:val="28"/>
        </w:rPr>
        <w:t xml:space="preserve"> (1 экземпляр),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реферат (1 экземпляр) </w:t>
      </w:r>
      <w:r w:rsidRPr="008C68BE">
        <w:rPr>
          <w:rFonts w:ascii="Times New Roman" w:hAnsi="Times New Roman" w:cs="Times New Roman"/>
          <w:sz w:val="28"/>
          <w:szCs w:val="28"/>
        </w:rPr>
        <w:t>и копи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C68BE">
        <w:rPr>
          <w:rFonts w:ascii="Times New Roman" w:hAnsi="Times New Roman" w:cs="Times New Roman"/>
          <w:sz w:val="28"/>
          <w:szCs w:val="28"/>
        </w:rPr>
        <w:t xml:space="preserve"> уставов организаций (по 2 экземпляра)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8C68BE">
        <w:rPr>
          <w:rFonts w:ascii="Times New Roman" w:hAnsi="Times New Roman" w:cs="Times New Roman"/>
          <w:sz w:val="28"/>
          <w:szCs w:val="28"/>
        </w:rPr>
        <w:t>омплектаци</w:t>
      </w:r>
      <w:r>
        <w:rPr>
          <w:rFonts w:ascii="Times New Roman" w:hAnsi="Times New Roman" w:cs="Times New Roman"/>
          <w:sz w:val="28"/>
          <w:szCs w:val="28"/>
        </w:rPr>
        <w:t>я документов</w:t>
      </w:r>
      <w:r w:rsidRPr="008C68BE">
        <w:rPr>
          <w:rFonts w:ascii="Times New Roman" w:hAnsi="Times New Roman" w:cs="Times New Roman"/>
          <w:sz w:val="28"/>
          <w:szCs w:val="28"/>
        </w:rPr>
        <w:t>: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сопроводительное письмо;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C68BE">
        <w:rPr>
          <w:rFonts w:ascii="Times New Roman" w:hAnsi="Times New Roman" w:cs="Times New Roman"/>
          <w:sz w:val="28"/>
          <w:szCs w:val="28"/>
        </w:rPr>
        <w:t xml:space="preserve"> сброшюрованном виде документы выдвижения, содержащие: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письмо-выдвижение (п.</w:t>
      </w:r>
      <w:r>
        <w:rPr>
          <w:rFonts w:ascii="Times New Roman" w:hAnsi="Times New Roman" w:cs="Times New Roman"/>
          <w:sz w:val="28"/>
          <w:szCs w:val="28"/>
        </w:rPr>
        <w:t xml:space="preserve"> 4.1);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выписки из протоколов (п.</w:t>
      </w:r>
      <w:r>
        <w:rPr>
          <w:rFonts w:ascii="Times New Roman" w:hAnsi="Times New Roman" w:cs="Times New Roman"/>
          <w:sz w:val="28"/>
          <w:szCs w:val="28"/>
        </w:rPr>
        <w:t xml:space="preserve"> 4.3);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справки о творческом вкладе авторов (п.</w:t>
      </w:r>
      <w:r>
        <w:rPr>
          <w:rFonts w:ascii="Times New Roman" w:hAnsi="Times New Roman" w:cs="Times New Roman"/>
          <w:sz w:val="28"/>
          <w:szCs w:val="28"/>
        </w:rPr>
        <w:t xml:space="preserve"> 4.4);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сведения об авторах (п.</w:t>
      </w:r>
      <w:r>
        <w:rPr>
          <w:rFonts w:ascii="Times New Roman" w:hAnsi="Times New Roman" w:cs="Times New Roman"/>
          <w:sz w:val="28"/>
          <w:szCs w:val="28"/>
        </w:rPr>
        <w:t xml:space="preserve"> 5.2);</w:t>
      </w:r>
    </w:p>
    <w:p w:rsidR="00DE1F37" w:rsidRDefault="00DE1F37" w:rsidP="00656343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реферат работы</w:t>
      </w:r>
      <w:r>
        <w:rPr>
          <w:rFonts w:ascii="Times New Roman" w:hAnsi="Times New Roman" w:cs="Times New Roman"/>
          <w:sz w:val="28"/>
          <w:szCs w:val="28"/>
        </w:rPr>
        <w:t xml:space="preserve"> (п. 5.3);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аннотаци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C68BE">
        <w:rPr>
          <w:rFonts w:ascii="Times New Roman" w:hAnsi="Times New Roman" w:cs="Times New Roman"/>
          <w:sz w:val="28"/>
          <w:szCs w:val="28"/>
        </w:rPr>
        <w:t xml:space="preserve"> работы (п.</w:t>
      </w:r>
      <w:r>
        <w:rPr>
          <w:rFonts w:ascii="Times New Roman" w:hAnsi="Times New Roman" w:cs="Times New Roman"/>
          <w:sz w:val="28"/>
          <w:szCs w:val="28"/>
        </w:rPr>
        <w:t xml:space="preserve"> 4.8);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C68BE">
        <w:rPr>
          <w:rFonts w:ascii="Times New Roman" w:hAnsi="Times New Roman" w:cs="Times New Roman"/>
          <w:sz w:val="28"/>
          <w:szCs w:val="28"/>
        </w:rPr>
        <w:t>писание работы (п.</w:t>
      </w:r>
      <w:r>
        <w:rPr>
          <w:rFonts w:ascii="Times New Roman" w:hAnsi="Times New Roman" w:cs="Times New Roman"/>
          <w:sz w:val="28"/>
          <w:szCs w:val="28"/>
        </w:rPr>
        <w:t xml:space="preserve"> 4.6);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аннотации</w:t>
      </w:r>
      <w:r w:rsidRPr="008C68BE">
        <w:rPr>
          <w:rFonts w:ascii="Times New Roman" w:hAnsi="Times New Roman" w:cs="Times New Roman"/>
          <w:sz w:val="28"/>
          <w:szCs w:val="28"/>
        </w:rPr>
        <w:t xml:space="preserve"> работы </w:t>
      </w:r>
      <w:r>
        <w:rPr>
          <w:rFonts w:ascii="Times New Roman" w:hAnsi="Times New Roman" w:cs="Times New Roman"/>
          <w:sz w:val="28"/>
          <w:szCs w:val="28"/>
        </w:rPr>
        <w:t xml:space="preserve">(п. 4.8) </w:t>
      </w:r>
      <w:r w:rsidRPr="008C68B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 экземплярах в отдельной папке;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C68B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C68BE">
        <w:rPr>
          <w:rFonts w:ascii="Times New Roman" w:hAnsi="Times New Roman" w:cs="Times New Roman"/>
          <w:sz w:val="28"/>
          <w:szCs w:val="28"/>
        </w:rPr>
        <w:t>ведения об авторах (п.</w:t>
      </w:r>
      <w:r>
        <w:rPr>
          <w:rFonts w:ascii="Times New Roman" w:hAnsi="Times New Roman" w:cs="Times New Roman"/>
          <w:sz w:val="28"/>
          <w:szCs w:val="28"/>
        </w:rPr>
        <w:t xml:space="preserve"> 5.2) </w:t>
      </w:r>
      <w:r w:rsidRPr="008C68BE">
        <w:rPr>
          <w:rFonts w:ascii="Times New Roman" w:hAnsi="Times New Roman" w:cs="Times New Roman"/>
          <w:sz w:val="28"/>
          <w:szCs w:val="28"/>
        </w:rPr>
        <w:t xml:space="preserve">и ксерокопии </w:t>
      </w:r>
      <w:r>
        <w:rPr>
          <w:rFonts w:ascii="Times New Roman" w:hAnsi="Times New Roman" w:cs="Times New Roman"/>
          <w:sz w:val="28"/>
          <w:szCs w:val="28"/>
        </w:rPr>
        <w:t xml:space="preserve">2-й и </w:t>
      </w:r>
      <w:r w:rsidRPr="008C68BE">
        <w:rPr>
          <w:rFonts w:ascii="Times New Roman" w:hAnsi="Times New Roman" w:cs="Times New Roman"/>
          <w:sz w:val="28"/>
          <w:szCs w:val="28"/>
        </w:rPr>
        <w:t>3-й страницы паспорта каждого автора, подшитые в отдельный скоросшиватель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C68B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C68BE">
        <w:rPr>
          <w:rFonts w:ascii="Times New Roman" w:hAnsi="Times New Roman" w:cs="Times New Roman"/>
          <w:sz w:val="28"/>
          <w:szCs w:val="28"/>
        </w:rPr>
        <w:t>аверенные у нотариуса или в отделе кадров копии первых страниц уставов организаций с указанием их организационно-правовой формы (полное наименование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и виды деятельности</w:t>
      </w:r>
      <w:r w:rsidRPr="008C68BE">
        <w:rPr>
          <w:rFonts w:ascii="Times New Roman" w:hAnsi="Times New Roman" w:cs="Times New Roman"/>
          <w:sz w:val="28"/>
          <w:szCs w:val="28"/>
        </w:rPr>
        <w:t>), в которых работают соискатели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8C68BE">
        <w:rPr>
          <w:rFonts w:ascii="Times New Roman" w:hAnsi="Times New Roman" w:cs="Times New Roman"/>
          <w:sz w:val="28"/>
          <w:szCs w:val="28"/>
        </w:rPr>
        <w:t>в двух экземплярах. Неработающие пенсионеры представляют копии первых страниц уставов организаций с</w:t>
      </w:r>
      <w:r>
        <w:rPr>
          <w:rFonts w:ascii="Times New Roman" w:hAnsi="Times New Roman" w:cs="Times New Roman"/>
          <w:sz w:val="28"/>
          <w:szCs w:val="28"/>
        </w:rPr>
        <w:t xml:space="preserve"> последних мест работы;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копии приказа органа государственной власти (заказчика) или распоряжения (постановления) Правительства Российской Федерации о принятии представленных к конкурсу разработок (образцов) на вооружение.</w:t>
      </w:r>
    </w:p>
    <w:p w:rsidR="00DE1F37" w:rsidRPr="008C68BE" w:rsidRDefault="00DE1F37" w:rsidP="00E94CE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Pr="008C68BE">
        <w:rPr>
          <w:rFonts w:ascii="Times New Roman" w:hAnsi="Times New Roman" w:cs="Times New Roman"/>
          <w:sz w:val="28"/>
          <w:szCs w:val="28"/>
        </w:rPr>
        <w:t xml:space="preserve">Сведения об авторах выдвигаемой работы с указанием ее названия оформляются в </w:t>
      </w:r>
      <w:r>
        <w:rPr>
          <w:rFonts w:ascii="Times New Roman" w:hAnsi="Times New Roman" w:cs="Times New Roman"/>
          <w:sz w:val="28"/>
          <w:szCs w:val="28"/>
        </w:rPr>
        <w:t>двух</w:t>
      </w:r>
      <w:r w:rsidRPr="008C68BE">
        <w:rPr>
          <w:rFonts w:ascii="Times New Roman" w:hAnsi="Times New Roman" w:cs="Times New Roman"/>
          <w:sz w:val="28"/>
          <w:szCs w:val="28"/>
        </w:rPr>
        <w:t xml:space="preserve"> экземплярах по каждому </w:t>
      </w:r>
      <w:r w:rsidRPr="009D2754">
        <w:rPr>
          <w:rFonts w:ascii="Times New Roman" w:hAnsi="Times New Roman" w:cs="Times New Roman"/>
          <w:sz w:val="28"/>
          <w:szCs w:val="28"/>
        </w:rPr>
        <w:t>автору на бланке организации по месту его основной работы</w:t>
      </w:r>
      <w:r>
        <w:rPr>
          <w:rFonts w:ascii="Times New Roman" w:hAnsi="Times New Roman" w:cs="Times New Roman"/>
          <w:sz w:val="28"/>
          <w:szCs w:val="28"/>
        </w:rPr>
        <w:t xml:space="preserve"> (при необходимости грифованные)</w:t>
      </w:r>
      <w:r w:rsidRPr="009D2754">
        <w:rPr>
          <w:rFonts w:ascii="Times New Roman" w:hAnsi="Times New Roman" w:cs="Times New Roman"/>
          <w:sz w:val="28"/>
          <w:szCs w:val="28"/>
        </w:rPr>
        <w:t xml:space="preserve">. </w:t>
      </w:r>
      <w:r w:rsidRPr="008C68BE">
        <w:rPr>
          <w:rFonts w:ascii="Times New Roman" w:hAnsi="Times New Roman" w:cs="Times New Roman"/>
          <w:sz w:val="28"/>
          <w:szCs w:val="28"/>
        </w:rPr>
        <w:t xml:space="preserve">Сведения представляются в следующем виде: </w:t>
      </w:r>
    </w:p>
    <w:p w:rsidR="00DE1F37" w:rsidRPr="008C68BE" w:rsidRDefault="00DE1F37" w:rsidP="00E94CE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Фамилия, имя, отчество (точно по паспорту), дата </w:t>
      </w:r>
      <w:r>
        <w:rPr>
          <w:rFonts w:ascii="Times New Roman" w:hAnsi="Times New Roman" w:cs="Times New Roman"/>
          <w:sz w:val="28"/>
          <w:szCs w:val="28"/>
        </w:rPr>
        <w:t xml:space="preserve">и место </w:t>
      </w:r>
      <w:r w:rsidRPr="008C68BE">
        <w:rPr>
          <w:rFonts w:ascii="Times New Roman" w:hAnsi="Times New Roman" w:cs="Times New Roman"/>
          <w:sz w:val="28"/>
          <w:szCs w:val="28"/>
        </w:rPr>
        <w:t>рождения.</w:t>
      </w:r>
    </w:p>
    <w:p w:rsidR="00DE1F37" w:rsidRPr="008C68BE" w:rsidRDefault="00DE1F37" w:rsidP="00E94CE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Серия, номер паспорта, дата и место выдачи. </w:t>
      </w:r>
    </w:p>
    <w:p w:rsidR="00DE1F37" w:rsidRPr="008C68BE" w:rsidRDefault="00DE1F37" w:rsidP="00E94CE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Место работы (полное наименование организации с указанием ведомственной принадлежности и организационно-правовой формы в соответствии с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C68BE">
        <w:rPr>
          <w:rFonts w:ascii="Times New Roman" w:hAnsi="Times New Roman" w:cs="Times New Roman"/>
          <w:sz w:val="28"/>
          <w:szCs w:val="28"/>
        </w:rPr>
        <w:t>ставом организации).</w:t>
      </w:r>
    </w:p>
    <w:p w:rsidR="00DE1F37" w:rsidRPr="008C68BE" w:rsidRDefault="00DE1F37" w:rsidP="00E94CE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Занимаемая должность по основному месту работы.</w:t>
      </w:r>
    </w:p>
    <w:p w:rsidR="00DE1F37" w:rsidRPr="008C68BE" w:rsidRDefault="00DE1F37" w:rsidP="00E94CE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Ученая степень и звание.</w:t>
      </w:r>
    </w:p>
    <w:p w:rsidR="00DE1F37" w:rsidRPr="008C68BE" w:rsidRDefault="00DE1F37" w:rsidP="00E94CE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Звание лауреата (если автор является лауреатом премии государственного значения, указать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какой премии, какого года и за какую работу).</w:t>
      </w:r>
    </w:p>
    <w:p w:rsidR="00DE1F37" w:rsidRPr="008C68BE" w:rsidRDefault="00DE1F37" w:rsidP="00E94CE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Служебный адрес (с указанием почтового индекса) и телефон.</w:t>
      </w:r>
    </w:p>
    <w:p w:rsidR="00DE1F37" w:rsidRDefault="00DE1F37" w:rsidP="00E94CED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Домашний адрес (с указанием почтового индекса), телефон, </w:t>
      </w:r>
      <w:r w:rsidRPr="00517EC9">
        <w:rPr>
          <w:rFonts w:ascii="Times New Roman" w:hAnsi="Times New Roman" w:cs="Times New Roman"/>
          <w:sz w:val="28"/>
          <w:szCs w:val="28"/>
        </w:rPr>
        <w:t>сотовый телефон, адрес электронной почты и другие.</w:t>
      </w:r>
    </w:p>
    <w:p w:rsidR="00DE1F37" w:rsidRPr="008C68BE" w:rsidRDefault="00DE1F37" w:rsidP="00B25C94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Сведения подписываются автором, заверяются подписью работника отдела кадров и печатью с указанием даты заполнения.</w:t>
      </w:r>
    </w:p>
    <w:p w:rsidR="00DE1F37" w:rsidRPr="008C68BE" w:rsidRDefault="00DE1F37" w:rsidP="00B25C94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неработающих </w:t>
      </w:r>
      <w:r w:rsidRPr="008C68BE">
        <w:rPr>
          <w:rFonts w:ascii="Times New Roman" w:hAnsi="Times New Roman" w:cs="Times New Roman"/>
          <w:sz w:val="28"/>
          <w:szCs w:val="28"/>
        </w:rPr>
        <w:t>пенсионеров сведения готовятся на бланке организации, где автор работал в период выполнения работы, или головной организации.</w:t>
      </w:r>
    </w:p>
    <w:p w:rsidR="00DE1F37" w:rsidRPr="008C68BE" w:rsidRDefault="00DE1F37" w:rsidP="00B25C94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Если автор выдвигается посмертно, то в сведениях указывается дата смерти (прилагается копия свидетельства о смерти). При наличии наследника указываются степень родства, его фамилия, имя, отчество, домашний адрес и телефон.</w:t>
      </w:r>
    </w:p>
    <w:p w:rsidR="00DE1F37" w:rsidRPr="00517EC9" w:rsidRDefault="00DE1F37" w:rsidP="00B25C94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7EC9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 xml:space="preserve">после представления работы </w:t>
      </w:r>
      <w:r w:rsidRPr="00517EC9">
        <w:rPr>
          <w:rFonts w:ascii="Times New Roman" w:hAnsi="Times New Roman" w:cs="Times New Roman"/>
          <w:sz w:val="28"/>
          <w:szCs w:val="28"/>
        </w:rPr>
        <w:t>в сведениях о каком-либо авторе произошли изменения (изменились должность, место работы, номер телефона и т.п.), то об этом незамедлительно должно быть сообщено в Совет по адресу Минобрнауки России (см. п. 6.1).</w:t>
      </w:r>
    </w:p>
    <w:p w:rsidR="00DE1F37" w:rsidRPr="008C68BE" w:rsidRDefault="00DE1F37" w:rsidP="0081658A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</w:t>
      </w:r>
      <w:r w:rsidRPr="008C68BE">
        <w:rPr>
          <w:rFonts w:ascii="Times New Roman" w:hAnsi="Times New Roman" w:cs="Times New Roman"/>
          <w:sz w:val="28"/>
          <w:szCs w:val="28"/>
        </w:rPr>
        <w:t xml:space="preserve"> Реферат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подгота</w:t>
      </w:r>
      <w:r>
        <w:rPr>
          <w:rFonts w:ascii="Times New Roman" w:hAnsi="Times New Roman" w:cs="Times New Roman"/>
          <w:sz w:val="28"/>
          <w:szCs w:val="28"/>
        </w:rPr>
        <w:t xml:space="preserve">вливается в двух экземплярах и </w:t>
      </w:r>
      <w:r w:rsidRPr="008C68BE">
        <w:rPr>
          <w:rFonts w:ascii="Times New Roman" w:hAnsi="Times New Roman" w:cs="Times New Roman"/>
          <w:sz w:val="28"/>
          <w:szCs w:val="28"/>
        </w:rPr>
        <w:t xml:space="preserve">оформляется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8C68BE">
        <w:rPr>
          <w:rFonts w:ascii="Times New Roman" w:hAnsi="Times New Roman" w:cs="Times New Roman"/>
          <w:sz w:val="28"/>
          <w:szCs w:val="28"/>
        </w:rPr>
        <w:t xml:space="preserve">в соответствии со стандартными требованиями к текстовым документам. Объем реферата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C68BE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 xml:space="preserve">более 6 листов (текст печатается на одной стороне листа) формата А4. </w:t>
      </w:r>
    </w:p>
    <w:p w:rsidR="00DE1F37" w:rsidRPr="008C68BE" w:rsidRDefault="00DE1F37" w:rsidP="0081658A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В реферате излагается краткое содержание работы, основные научные и практические достижения, масштабы реализации, размеры эффекта, приводятся краткая оценка новизны, сравнение с существующими отечественными и зарубежными аналогами.</w:t>
      </w:r>
    </w:p>
    <w:p w:rsidR="00DE1F37" w:rsidRPr="008C68BE" w:rsidRDefault="00DE1F37" w:rsidP="0081658A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 xml:space="preserve">Каждый экземпляр реферата должен быть сброшюрован и иметь мягкую обложку. Обложка реферата оформляется аналогично обложке описания работы </w:t>
      </w:r>
      <w:r>
        <w:rPr>
          <w:rFonts w:ascii="Times New Roman" w:hAnsi="Times New Roman" w:cs="Times New Roman"/>
          <w:sz w:val="28"/>
          <w:szCs w:val="28"/>
        </w:rPr>
        <w:br/>
      </w:r>
      <w:r w:rsidRPr="008C68BE">
        <w:rPr>
          <w:rFonts w:ascii="Times New Roman" w:hAnsi="Times New Roman" w:cs="Times New Roman"/>
          <w:sz w:val="28"/>
          <w:szCs w:val="28"/>
        </w:rPr>
        <w:t>(п.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C68BE">
        <w:rPr>
          <w:rFonts w:ascii="Times New Roman" w:hAnsi="Times New Roman" w:cs="Times New Roman"/>
          <w:sz w:val="28"/>
          <w:szCs w:val="28"/>
        </w:rPr>
        <w:t xml:space="preserve">4.6). Последний лист реферата подписывается всеми авторами в столбец </w:t>
      </w:r>
      <w:r>
        <w:rPr>
          <w:rFonts w:ascii="Times New Roman" w:hAnsi="Times New Roman" w:cs="Times New Roman"/>
          <w:sz w:val="28"/>
          <w:szCs w:val="28"/>
        </w:rPr>
        <w:br/>
        <w:t>с расшифровкой их фамилий.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Телефон для справок: (495) 629-84-35.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 w:rsidRPr="008C68BE">
        <w:rPr>
          <w:rFonts w:ascii="Times New Roman" w:hAnsi="Times New Roman" w:cs="Times New Roman"/>
          <w:sz w:val="28"/>
          <w:szCs w:val="28"/>
        </w:rPr>
        <w:t xml:space="preserve">Работы с грифом ДСП представляются в полном количестве </w:t>
      </w:r>
      <w:r>
        <w:rPr>
          <w:rFonts w:ascii="Times New Roman" w:hAnsi="Times New Roman" w:cs="Times New Roman"/>
          <w:sz w:val="28"/>
          <w:szCs w:val="28"/>
        </w:rPr>
        <w:br/>
      </w:r>
      <w:r w:rsidRPr="008C68BE">
        <w:rPr>
          <w:rFonts w:ascii="Times New Roman" w:hAnsi="Times New Roman" w:cs="Times New Roman"/>
          <w:sz w:val="28"/>
          <w:szCs w:val="28"/>
        </w:rPr>
        <w:t>экземпляров (п.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8BE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, при этом аннотация и реферат работы должны быть оформлены без грифа ДСП</w:t>
      </w:r>
      <w:r w:rsidRPr="008C68BE">
        <w:rPr>
          <w:rFonts w:ascii="Times New Roman" w:hAnsi="Times New Roman" w:cs="Times New Roman"/>
          <w:sz w:val="28"/>
          <w:szCs w:val="28"/>
        </w:rPr>
        <w:t>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C68BE">
        <w:rPr>
          <w:rFonts w:ascii="Times New Roman" w:hAnsi="Times New Roman" w:cs="Times New Roman"/>
          <w:b/>
          <w:bCs/>
          <w:sz w:val="28"/>
          <w:szCs w:val="28"/>
        </w:rPr>
        <w:t>6. Прием и возврат документов.</w:t>
      </w:r>
    </w:p>
    <w:p w:rsidR="00DE1F37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6.1. </w:t>
      </w:r>
      <w:r w:rsidRPr="008C68BE">
        <w:rPr>
          <w:rFonts w:ascii="Times New Roman" w:hAnsi="Times New Roman" w:cs="Times New Roman"/>
          <w:sz w:val="28"/>
          <w:szCs w:val="28"/>
        </w:rPr>
        <w:t xml:space="preserve">Все документы и материалы, оформленные в соответствии с изложенными требованиями, </w:t>
      </w:r>
      <w:r w:rsidRPr="003632A8">
        <w:rPr>
          <w:rFonts w:ascii="Times New Roman" w:hAnsi="Times New Roman" w:cs="Times New Roman"/>
          <w:sz w:val="28"/>
          <w:szCs w:val="28"/>
        </w:rPr>
        <w:t>принимаются лично от авторов или их доверенных лиц в</w:t>
      </w:r>
      <w:r w:rsidRPr="008C68BE">
        <w:rPr>
          <w:rFonts w:ascii="Times New Roman" w:hAnsi="Times New Roman" w:cs="Times New Roman"/>
          <w:sz w:val="28"/>
          <w:szCs w:val="28"/>
        </w:rPr>
        <w:t xml:space="preserve"> Министерстве образования и науки Российской Федерации, на к</w:t>
      </w:r>
      <w:r>
        <w:rPr>
          <w:rFonts w:ascii="Times New Roman" w:hAnsi="Times New Roman" w:cs="Times New Roman"/>
          <w:sz w:val="28"/>
          <w:szCs w:val="28"/>
        </w:rPr>
        <w:t>оторое возложено организационное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обеспечение деятельности Межведомственного совета по присуждению премий Правительства Российской Федерации в области науки и техники, по адресу: 125993, Москва, Тверская ул., 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68BE">
        <w:rPr>
          <w:rFonts w:ascii="Times New Roman" w:hAnsi="Times New Roman" w:cs="Times New Roman"/>
          <w:sz w:val="28"/>
          <w:szCs w:val="28"/>
        </w:rPr>
        <w:t xml:space="preserve"> 11.</w:t>
      </w:r>
    </w:p>
    <w:p w:rsidR="00DE1F37" w:rsidRPr="001F321B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321B">
        <w:rPr>
          <w:rFonts w:ascii="Times New Roman" w:hAnsi="Times New Roman" w:cs="Times New Roman"/>
          <w:sz w:val="28"/>
          <w:szCs w:val="28"/>
        </w:rPr>
        <w:t xml:space="preserve">Все представленные документы и материалы работы должны быть размещены на сайте </w:t>
      </w:r>
      <w:r w:rsidRPr="0058139B">
        <w:rPr>
          <w:rFonts w:ascii="Times New Roman" w:hAnsi="Times New Roman" w:cs="Times New Roman"/>
          <w:sz w:val="28"/>
          <w:szCs w:val="28"/>
        </w:rPr>
        <w:t>Правпремии.рф</w:t>
      </w:r>
      <w:r w:rsidRPr="001F321B">
        <w:rPr>
          <w:rFonts w:ascii="Times New Roman" w:hAnsi="Times New Roman" w:cs="Times New Roman"/>
          <w:sz w:val="28"/>
          <w:szCs w:val="28"/>
        </w:rPr>
        <w:t>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6.2. </w:t>
      </w:r>
      <w:r w:rsidRPr="008C68BE">
        <w:rPr>
          <w:rFonts w:ascii="Times New Roman" w:hAnsi="Times New Roman" w:cs="Times New Roman"/>
          <w:sz w:val="28"/>
          <w:szCs w:val="28"/>
        </w:rPr>
        <w:t>Работы, содержащие сведения, не подлежащие разглашению, направляются в установленном порядке в Министерство образования и науки Российской Федерации.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6.3. </w:t>
      </w:r>
      <w:r w:rsidRPr="008C68BE">
        <w:rPr>
          <w:rFonts w:ascii="Times New Roman" w:hAnsi="Times New Roman" w:cs="Times New Roman"/>
          <w:sz w:val="28"/>
          <w:szCs w:val="28"/>
        </w:rPr>
        <w:t>Работы, оформлен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C68B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C68BE">
        <w:rPr>
          <w:rFonts w:ascii="Times New Roman" w:hAnsi="Times New Roman" w:cs="Times New Roman"/>
          <w:sz w:val="28"/>
          <w:szCs w:val="28"/>
        </w:rPr>
        <w:t xml:space="preserve"> с нарушением указанных требований, </w:t>
      </w:r>
      <w:r>
        <w:rPr>
          <w:rFonts w:ascii="Times New Roman" w:hAnsi="Times New Roman" w:cs="Times New Roman"/>
          <w:sz w:val="28"/>
          <w:szCs w:val="28"/>
        </w:rPr>
        <w:br/>
      </w:r>
      <w:r w:rsidRPr="008C68BE">
        <w:rPr>
          <w:rFonts w:ascii="Times New Roman" w:hAnsi="Times New Roman" w:cs="Times New Roman"/>
          <w:sz w:val="28"/>
          <w:szCs w:val="28"/>
        </w:rPr>
        <w:t xml:space="preserve">не принимаются и подлежат возврату. 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6.4. </w:t>
      </w:r>
      <w:r w:rsidRPr="008C68BE">
        <w:rPr>
          <w:rFonts w:ascii="Times New Roman" w:hAnsi="Times New Roman" w:cs="Times New Roman"/>
          <w:sz w:val="28"/>
          <w:szCs w:val="28"/>
        </w:rPr>
        <w:t>Представленные материалы авторам не возвращаются.</w:t>
      </w:r>
    </w:p>
    <w:p w:rsidR="00DE1F37" w:rsidRPr="008C68BE" w:rsidRDefault="00DE1F37" w:rsidP="009C57E0">
      <w:pPr>
        <w:pStyle w:val="Bureau"/>
        <w:spacing w:before="0" w:line="33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8BE">
        <w:rPr>
          <w:rFonts w:ascii="Times New Roman" w:hAnsi="Times New Roman" w:cs="Times New Roman"/>
          <w:sz w:val="28"/>
          <w:szCs w:val="28"/>
        </w:rPr>
        <w:t>Телефоны для справок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C6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(495) 629-17-09, </w:t>
      </w:r>
      <w:r w:rsidRPr="00E80F22">
        <w:rPr>
          <w:rFonts w:ascii="Times New Roman" w:hAnsi="Times New Roman" w:cs="Times New Roman"/>
          <w:sz w:val="28"/>
          <w:szCs w:val="28"/>
        </w:rPr>
        <w:t>629-1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E80F2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71</w:t>
      </w:r>
      <w:r w:rsidRPr="00E80F22">
        <w:rPr>
          <w:rFonts w:ascii="Times New Roman" w:hAnsi="Times New Roman" w:cs="Times New Roman"/>
          <w:sz w:val="28"/>
          <w:szCs w:val="28"/>
        </w:rPr>
        <w:t>.</w:t>
      </w:r>
    </w:p>
    <w:sectPr w:rsidR="00DE1F37" w:rsidRPr="008C68BE" w:rsidSect="00AA011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964" w:right="567" w:bottom="964" w:left="1134" w:header="454" w:footer="624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F37" w:rsidRDefault="00DE1F37">
      <w:r>
        <w:separator/>
      </w:r>
    </w:p>
  </w:endnote>
  <w:endnote w:type="continuationSeparator" w:id="0">
    <w:p w:rsidR="00DE1F37" w:rsidRDefault="00DE1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ourn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F37" w:rsidRPr="005062AD" w:rsidRDefault="00DE1F37">
    <w:pPr>
      <w:pStyle w:val="Footer"/>
      <w:rPr>
        <w:sz w:val="16"/>
        <w:szCs w:val="16"/>
      </w:rPr>
    </w:pPr>
    <w:r>
      <w:rPr>
        <w:sz w:val="16"/>
        <w:szCs w:val="16"/>
      </w:rPr>
      <w:t>Объявление о конкурсе работ - 12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F37" w:rsidRPr="005062AD" w:rsidRDefault="00DE1F37" w:rsidP="005062AD">
    <w:pPr>
      <w:pStyle w:val="Footer"/>
      <w:rPr>
        <w:sz w:val="16"/>
        <w:szCs w:val="16"/>
      </w:rPr>
    </w:pPr>
    <w:r>
      <w:rPr>
        <w:sz w:val="16"/>
        <w:szCs w:val="16"/>
      </w:rPr>
      <w:t>Объявление о конкурсе работ - 12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F37" w:rsidRDefault="00DE1F37">
      <w:r>
        <w:separator/>
      </w:r>
    </w:p>
  </w:footnote>
  <w:footnote w:type="continuationSeparator" w:id="0">
    <w:p w:rsidR="00DE1F37" w:rsidRDefault="00DE1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F37" w:rsidRDefault="00DE1F37" w:rsidP="007813CB">
    <w:pPr>
      <w:pStyle w:val="Header"/>
      <w:framePr w:wrap="auto" w:vAnchor="text" w:hAnchor="margin" w:xAlign="center" w:y="1"/>
      <w:ind w:right="-25" w:firstLine="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E1F37" w:rsidRPr="008C68BE" w:rsidRDefault="00DE1F37" w:rsidP="007813CB">
    <w:pPr>
      <w:pStyle w:val="Header"/>
      <w:ind w:firstLine="0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F37" w:rsidRDefault="00DE1F37">
    <w:pPr>
      <w:pStyle w:val="Header"/>
      <w:framePr w:wrap="auto" w:vAnchor="text" w:hAnchor="margin" w:xAlign="right" w:y="1"/>
      <w:rPr>
        <w:rStyle w:val="PageNumber"/>
      </w:rPr>
    </w:pPr>
  </w:p>
  <w:p w:rsidR="00DE1F37" w:rsidRDefault="00DE1F37">
    <w:pPr>
      <w:pStyle w:val="Header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40442C7E"/>
    <w:multiLevelType w:val="singleLevel"/>
    <w:tmpl w:val="6E00982E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114312A"/>
    <w:multiLevelType w:val="singleLevel"/>
    <w:tmpl w:val="99AE2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  <w:lvlOverride w:ilvl="0">
      <w:lvl w:ilvl="0">
        <w:start w:val="1"/>
        <w:numFmt w:val="bullet"/>
        <w:lvlText w:val=""/>
        <w:legacy w:legacy="1" w:legacySpace="227" w:legacyIndent="273"/>
        <w:lvlJc w:val="left"/>
        <w:pPr>
          <w:ind w:left="993" w:hanging="273"/>
        </w:pPr>
        <w:rPr>
          <w:rFonts w:ascii="Symbol" w:hAnsi="Symbol" w:cs="Symbol" w:hint="default"/>
        </w:rPr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4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3C8"/>
    <w:rsid w:val="00003A7B"/>
    <w:rsid w:val="00006C82"/>
    <w:rsid w:val="00010C27"/>
    <w:rsid w:val="00024B50"/>
    <w:rsid w:val="00025DFC"/>
    <w:rsid w:val="00030B7A"/>
    <w:rsid w:val="00034700"/>
    <w:rsid w:val="000411A5"/>
    <w:rsid w:val="000414FD"/>
    <w:rsid w:val="0005553F"/>
    <w:rsid w:val="00056F36"/>
    <w:rsid w:val="00070A62"/>
    <w:rsid w:val="0008121A"/>
    <w:rsid w:val="0008585D"/>
    <w:rsid w:val="0009569A"/>
    <w:rsid w:val="000A253E"/>
    <w:rsid w:val="000A2FAA"/>
    <w:rsid w:val="000B2BF2"/>
    <w:rsid w:val="000B36D9"/>
    <w:rsid w:val="000D2B94"/>
    <w:rsid w:val="000E5819"/>
    <w:rsid w:val="000F186E"/>
    <w:rsid w:val="0010038A"/>
    <w:rsid w:val="00132569"/>
    <w:rsid w:val="00160AB6"/>
    <w:rsid w:val="0016189C"/>
    <w:rsid w:val="00175D4B"/>
    <w:rsid w:val="00177323"/>
    <w:rsid w:val="00195090"/>
    <w:rsid w:val="001A216B"/>
    <w:rsid w:val="001B2D61"/>
    <w:rsid w:val="001B45AC"/>
    <w:rsid w:val="001B51A4"/>
    <w:rsid w:val="001C2FD7"/>
    <w:rsid w:val="001C74E8"/>
    <w:rsid w:val="001D0B99"/>
    <w:rsid w:val="001D4302"/>
    <w:rsid w:val="001F2A27"/>
    <w:rsid w:val="001F321B"/>
    <w:rsid w:val="001F37CA"/>
    <w:rsid w:val="002035CF"/>
    <w:rsid w:val="002066C2"/>
    <w:rsid w:val="00210BF2"/>
    <w:rsid w:val="00215B53"/>
    <w:rsid w:val="00216073"/>
    <w:rsid w:val="00220489"/>
    <w:rsid w:val="00224C7B"/>
    <w:rsid w:val="0023001F"/>
    <w:rsid w:val="00254509"/>
    <w:rsid w:val="002603A5"/>
    <w:rsid w:val="00261CCB"/>
    <w:rsid w:val="0026323A"/>
    <w:rsid w:val="00265520"/>
    <w:rsid w:val="0027258E"/>
    <w:rsid w:val="00276905"/>
    <w:rsid w:val="00286A60"/>
    <w:rsid w:val="002972C8"/>
    <w:rsid w:val="002A3AE0"/>
    <w:rsid w:val="002A6129"/>
    <w:rsid w:val="002C0CD6"/>
    <w:rsid w:val="002C443F"/>
    <w:rsid w:val="002D2FCE"/>
    <w:rsid w:val="002D5F53"/>
    <w:rsid w:val="002E635F"/>
    <w:rsid w:val="002F645F"/>
    <w:rsid w:val="00304727"/>
    <w:rsid w:val="003101C7"/>
    <w:rsid w:val="003157F9"/>
    <w:rsid w:val="0032440A"/>
    <w:rsid w:val="00332E38"/>
    <w:rsid w:val="00340F0E"/>
    <w:rsid w:val="00344286"/>
    <w:rsid w:val="003549CF"/>
    <w:rsid w:val="0035750A"/>
    <w:rsid w:val="003632A8"/>
    <w:rsid w:val="0036779D"/>
    <w:rsid w:val="003730AF"/>
    <w:rsid w:val="003748D7"/>
    <w:rsid w:val="0038417C"/>
    <w:rsid w:val="00396CF1"/>
    <w:rsid w:val="003B42B1"/>
    <w:rsid w:val="003C7327"/>
    <w:rsid w:val="003D55FD"/>
    <w:rsid w:val="003E27B7"/>
    <w:rsid w:val="003E6AD9"/>
    <w:rsid w:val="00401DD4"/>
    <w:rsid w:val="00406BC7"/>
    <w:rsid w:val="0041278C"/>
    <w:rsid w:val="004204C8"/>
    <w:rsid w:val="00420DF3"/>
    <w:rsid w:val="00421AC7"/>
    <w:rsid w:val="00436F8B"/>
    <w:rsid w:val="00444817"/>
    <w:rsid w:val="00444C68"/>
    <w:rsid w:val="0044596D"/>
    <w:rsid w:val="00447498"/>
    <w:rsid w:val="004547B3"/>
    <w:rsid w:val="004610B5"/>
    <w:rsid w:val="00471CAF"/>
    <w:rsid w:val="0047204D"/>
    <w:rsid w:val="00475B43"/>
    <w:rsid w:val="0047771A"/>
    <w:rsid w:val="00480B9B"/>
    <w:rsid w:val="00497316"/>
    <w:rsid w:val="004A0924"/>
    <w:rsid w:val="004A2C16"/>
    <w:rsid w:val="004B0FD6"/>
    <w:rsid w:val="004D5E0F"/>
    <w:rsid w:val="004D7B4A"/>
    <w:rsid w:val="004E6E7C"/>
    <w:rsid w:val="005062AD"/>
    <w:rsid w:val="00507D98"/>
    <w:rsid w:val="00511782"/>
    <w:rsid w:val="00517EC9"/>
    <w:rsid w:val="00523C50"/>
    <w:rsid w:val="005451B4"/>
    <w:rsid w:val="00546254"/>
    <w:rsid w:val="00565865"/>
    <w:rsid w:val="005677F2"/>
    <w:rsid w:val="00572FA8"/>
    <w:rsid w:val="0058139B"/>
    <w:rsid w:val="00582D90"/>
    <w:rsid w:val="00593C79"/>
    <w:rsid w:val="005A4CEF"/>
    <w:rsid w:val="005B47F2"/>
    <w:rsid w:val="005D2DF1"/>
    <w:rsid w:val="005D2ECD"/>
    <w:rsid w:val="005D3404"/>
    <w:rsid w:val="005D4A87"/>
    <w:rsid w:val="005E234C"/>
    <w:rsid w:val="005E4C79"/>
    <w:rsid w:val="005E67C2"/>
    <w:rsid w:val="005E7837"/>
    <w:rsid w:val="005F195D"/>
    <w:rsid w:val="005F2518"/>
    <w:rsid w:val="005F5EA4"/>
    <w:rsid w:val="005F799A"/>
    <w:rsid w:val="00600893"/>
    <w:rsid w:val="00607F1A"/>
    <w:rsid w:val="00616328"/>
    <w:rsid w:val="00621AA3"/>
    <w:rsid w:val="006334EE"/>
    <w:rsid w:val="0065369B"/>
    <w:rsid w:val="00655BF7"/>
    <w:rsid w:val="00656343"/>
    <w:rsid w:val="00665E75"/>
    <w:rsid w:val="00674720"/>
    <w:rsid w:val="00682F80"/>
    <w:rsid w:val="00686116"/>
    <w:rsid w:val="006C01DC"/>
    <w:rsid w:val="006C34A7"/>
    <w:rsid w:val="006C3520"/>
    <w:rsid w:val="006C492E"/>
    <w:rsid w:val="006D433F"/>
    <w:rsid w:val="006D6032"/>
    <w:rsid w:val="006F1E32"/>
    <w:rsid w:val="00702498"/>
    <w:rsid w:val="00720E2D"/>
    <w:rsid w:val="00724583"/>
    <w:rsid w:val="007455FC"/>
    <w:rsid w:val="00750586"/>
    <w:rsid w:val="00760703"/>
    <w:rsid w:val="00762F84"/>
    <w:rsid w:val="007655BE"/>
    <w:rsid w:val="0077287A"/>
    <w:rsid w:val="007813CB"/>
    <w:rsid w:val="00781D7A"/>
    <w:rsid w:val="00785E3E"/>
    <w:rsid w:val="007921DA"/>
    <w:rsid w:val="00794A5D"/>
    <w:rsid w:val="007A2085"/>
    <w:rsid w:val="007A4380"/>
    <w:rsid w:val="007C117D"/>
    <w:rsid w:val="007C7795"/>
    <w:rsid w:val="007D1220"/>
    <w:rsid w:val="007D791E"/>
    <w:rsid w:val="007F673F"/>
    <w:rsid w:val="00801471"/>
    <w:rsid w:val="00812EF9"/>
    <w:rsid w:val="0081658A"/>
    <w:rsid w:val="00841A3E"/>
    <w:rsid w:val="0084267D"/>
    <w:rsid w:val="0085386A"/>
    <w:rsid w:val="00897318"/>
    <w:rsid w:val="008A382E"/>
    <w:rsid w:val="008B2349"/>
    <w:rsid w:val="008C68BE"/>
    <w:rsid w:val="008C7418"/>
    <w:rsid w:val="008C7893"/>
    <w:rsid w:val="008D375F"/>
    <w:rsid w:val="008D43E3"/>
    <w:rsid w:val="008D5D24"/>
    <w:rsid w:val="008F4F7E"/>
    <w:rsid w:val="008F6BC7"/>
    <w:rsid w:val="009079DC"/>
    <w:rsid w:val="009150DF"/>
    <w:rsid w:val="00916FE9"/>
    <w:rsid w:val="00917B8F"/>
    <w:rsid w:val="00934F97"/>
    <w:rsid w:val="00935E11"/>
    <w:rsid w:val="00937A80"/>
    <w:rsid w:val="00940639"/>
    <w:rsid w:val="00951259"/>
    <w:rsid w:val="00954281"/>
    <w:rsid w:val="00957A28"/>
    <w:rsid w:val="00960E9A"/>
    <w:rsid w:val="009665BB"/>
    <w:rsid w:val="00970A5D"/>
    <w:rsid w:val="0097449F"/>
    <w:rsid w:val="00980827"/>
    <w:rsid w:val="009815B0"/>
    <w:rsid w:val="00982CE0"/>
    <w:rsid w:val="00996FFC"/>
    <w:rsid w:val="009A01B7"/>
    <w:rsid w:val="009A330F"/>
    <w:rsid w:val="009A4391"/>
    <w:rsid w:val="009C1785"/>
    <w:rsid w:val="009C57E0"/>
    <w:rsid w:val="009C5B3C"/>
    <w:rsid w:val="009D22A6"/>
    <w:rsid w:val="009D2754"/>
    <w:rsid w:val="009E4A7B"/>
    <w:rsid w:val="009E4BA4"/>
    <w:rsid w:val="009F0B33"/>
    <w:rsid w:val="009F22C0"/>
    <w:rsid w:val="009F46F9"/>
    <w:rsid w:val="00A12E6B"/>
    <w:rsid w:val="00A24E2E"/>
    <w:rsid w:val="00A354D5"/>
    <w:rsid w:val="00A51592"/>
    <w:rsid w:val="00A544A2"/>
    <w:rsid w:val="00A54B3F"/>
    <w:rsid w:val="00A56B0F"/>
    <w:rsid w:val="00A6107D"/>
    <w:rsid w:val="00A73E16"/>
    <w:rsid w:val="00A75DD7"/>
    <w:rsid w:val="00A81AE6"/>
    <w:rsid w:val="00AA0112"/>
    <w:rsid w:val="00AA3510"/>
    <w:rsid w:val="00AB3510"/>
    <w:rsid w:val="00AC3D78"/>
    <w:rsid w:val="00AD0A96"/>
    <w:rsid w:val="00AD4258"/>
    <w:rsid w:val="00AE226F"/>
    <w:rsid w:val="00AF0456"/>
    <w:rsid w:val="00AF58A9"/>
    <w:rsid w:val="00B03939"/>
    <w:rsid w:val="00B0418D"/>
    <w:rsid w:val="00B04D30"/>
    <w:rsid w:val="00B06422"/>
    <w:rsid w:val="00B14897"/>
    <w:rsid w:val="00B166C8"/>
    <w:rsid w:val="00B16BB8"/>
    <w:rsid w:val="00B21B7D"/>
    <w:rsid w:val="00B23991"/>
    <w:rsid w:val="00B25C94"/>
    <w:rsid w:val="00B36E82"/>
    <w:rsid w:val="00B4165C"/>
    <w:rsid w:val="00B6047D"/>
    <w:rsid w:val="00B624E3"/>
    <w:rsid w:val="00B7066F"/>
    <w:rsid w:val="00B71268"/>
    <w:rsid w:val="00B91E2B"/>
    <w:rsid w:val="00B968CF"/>
    <w:rsid w:val="00BA2558"/>
    <w:rsid w:val="00BC196F"/>
    <w:rsid w:val="00BC4E55"/>
    <w:rsid w:val="00BD020A"/>
    <w:rsid w:val="00BD116A"/>
    <w:rsid w:val="00BD132D"/>
    <w:rsid w:val="00BD6102"/>
    <w:rsid w:val="00BE5CC4"/>
    <w:rsid w:val="00BF2D05"/>
    <w:rsid w:val="00BF4F60"/>
    <w:rsid w:val="00C0587B"/>
    <w:rsid w:val="00C0621F"/>
    <w:rsid w:val="00C13569"/>
    <w:rsid w:val="00C16CA7"/>
    <w:rsid w:val="00C17BD4"/>
    <w:rsid w:val="00C23875"/>
    <w:rsid w:val="00C425A8"/>
    <w:rsid w:val="00C5774D"/>
    <w:rsid w:val="00C624C4"/>
    <w:rsid w:val="00C65C34"/>
    <w:rsid w:val="00C70933"/>
    <w:rsid w:val="00C7118D"/>
    <w:rsid w:val="00C75A7D"/>
    <w:rsid w:val="00C77E6D"/>
    <w:rsid w:val="00C833FB"/>
    <w:rsid w:val="00C93057"/>
    <w:rsid w:val="00C94954"/>
    <w:rsid w:val="00C9657C"/>
    <w:rsid w:val="00CA07CC"/>
    <w:rsid w:val="00CB44AE"/>
    <w:rsid w:val="00CB6BC4"/>
    <w:rsid w:val="00CE1BC3"/>
    <w:rsid w:val="00CE46FA"/>
    <w:rsid w:val="00CE5A2E"/>
    <w:rsid w:val="00CE66DE"/>
    <w:rsid w:val="00CF49D0"/>
    <w:rsid w:val="00CF7BA1"/>
    <w:rsid w:val="00D01B31"/>
    <w:rsid w:val="00D10146"/>
    <w:rsid w:val="00D20B29"/>
    <w:rsid w:val="00D221B6"/>
    <w:rsid w:val="00D31F13"/>
    <w:rsid w:val="00D403C8"/>
    <w:rsid w:val="00D448AA"/>
    <w:rsid w:val="00D556B3"/>
    <w:rsid w:val="00D572BA"/>
    <w:rsid w:val="00D61B38"/>
    <w:rsid w:val="00D7330C"/>
    <w:rsid w:val="00D82B93"/>
    <w:rsid w:val="00D94550"/>
    <w:rsid w:val="00DA6894"/>
    <w:rsid w:val="00DA7156"/>
    <w:rsid w:val="00DB336F"/>
    <w:rsid w:val="00DB6903"/>
    <w:rsid w:val="00DC6AB7"/>
    <w:rsid w:val="00DD5383"/>
    <w:rsid w:val="00DE1F37"/>
    <w:rsid w:val="00DF2418"/>
    <w:rsid w:val="00E017CC"/>
    <w:rsid w:val="00E104E4"/>
    <w:rsid w:val="00E12791"/>
    <w:rsid w:val="00E26530"/>
    <w:rsid w:val="00E27430"/>
    <w:rsid w:val="00E32075"/>
    <w:rsid w:val="00E36DEE"/>
    <w:rsid w:val="00E42767"/>
    <w:rsid w:val="00E42E8D"/>
    <w:rsid w:val="00E55E7D"/>
    <w:rsid w:val="00E74A86"/>
    <w:rsid w:val="00E80F22"/>
    <w:rsid w:val="00E91862"/>
    <w:rsid w:val="00E91DB4"/>
    <w:rsid w:val="00E93097"/>
    <w:rsid w:val="00E94CED"/>
    <w:rsid w:val="00EA52D3"/>
    <w:rsid w:val="00EC2010"/>
    <w:rsid w:val="00EC3040"/>
    <w:rsid w:val="00ED1200"/>
    <w:rsid w:val="00ED2449"/>
    <w:rsid w:val="00ED4FBB"/>
    <w:rsid w:val="00ED56F7"/>
    <w:rsid w:val="00EF08B9"/>
    <w:rsid w:val="00EF268C"/>
    <w:rsid w:val="00EF7487"/>
    <w:rsid w:val="00F06014"/>
    <w:rsid w:val="00F20FE5"/>
    <w:rsid w:val="00F24068"/>
    <w:rsid w:val="00F3153F"/>
    <w:rsid w:val="00F31E7B"/>
    <w:rsid w:val="00F32539"/>
    <w:rsid w:val="00F41C2B"/>
    <w:rsid w:val="00F56903"/>
    <w:rsid w:val="00F600CC"/>
    <w:rsid w:val="00F720F4"/>
    <w:rsid w:val="00F721C4"/>
    <w:rsid w:val="00F76B1E"/>
    <w:rsid w:val="00F8332C"/>
    <w:rsid w:val="00F91AE4"/>
    <w:rsid w:val="00FA6828"/>
    <w:rsid w:val="00FA744A"/>
    <w:rsid w:val="00FB0A23"/>
    <w:rsid w:val="00FB7873"/>
    <w:rsid w:val="00FC427A"/>
    <w:rsid w:val="00FC7182"/>
    <w:rsid w:val="00FE12AD"/>
    <w:rsid w:val="00FE19B7"/>
    <w:rsid w:val="00FF0AED"/>
    <w:rsid w:val="00FF4251"/>
    <w:rsid w:val="00FF4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17D"/>
    <w:rPr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C117D"/>
    <w:pPr>
      <w:keepNext/>
      <w:jc w:val="center"/>
      <w:outlineLvl w:val="0"/>
    </w:pPr>
    <w:rPr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0E2D"/>
    <w:rPr>
      <w:i/>
      <w:iCs/>
      <w:sz w:val="28"/>
      <w:szCs w:val="28"/>
    </w:rPr>
  </w:style>
  <w:style w:type="paragraph" w:customStyle="1" w:styleId="Bureau">
    <w:name w:val="Bureau"/>
    <w:uiPriority w:val="99"/>
    <w:rsid w:val="007C117D"/>
    <w:pPr>
      <w:spacing w:before="60" w:line="300" w:lineRule="atLeast"/>
      <w:ind w:firstLine="720"/>
      <w:jc w:val="both"/>
    </w:pPr>
    <w:rPr>
      <w:rFonts w:ascii="Journal" w:hAnsi="Journal" w:cs="Journ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7C117D"/>
    <w:pPr>
      <w:spacing w:line="360" w:lineRule="auto"/>
      <w:ind w:firstLine="72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61EDF"/>
    <w:rPr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7C117D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161ED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7C117D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61EDF"/>
    <w:rPr>
      <w:sz w:val="28"/>
      <w:szCs w:val="28"/>
    </w:rPr>
  </w:style>
  <w:style w:type="character" w:styleId="PageNumber">
    <w:name w:val="page number"/>
    <w:basedOn w:val="DefaultParagraphFont"/>
    <w:uiPriority w:val="99"/>
    <w:rsid w:val="007C117D"/>
  </w:style>
  <w:style w:type="paragraph" w:styleId="Header">
    <w:name w:val="header"/>
    <w:basedOn w:val="Normal"/>
    <w:link w:val="HeaderChar"/>
    <w:uiPriority w:val="99"/>
    <w:rsid w:val="007C117D"/>
    <w:pPr>
      <w:tabs>
        <w:tab w:val="center" w:pos="4320"/>
        <w:tab w:val="right" w:pos="8640"/>
      </w:tabs>
      <w:ind w:firstLine="72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61EDF"/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7C11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EDF"/>
    <w:rPr>
      <w:sz w:val="0"/>
      <w:szCs w:val="0"/>
    </w:rPr>
  </w:style>
  <w:style w:type="paragraph" w:styleId="Footer">
    <w:name w:val="footer"/>
    <w:basedOn w:val="Normal"/>
    <w:link w:val="FooterChar"/>
    <w:uiPriority w:val="99"/>
    <w:rsid w:val="00C2387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61EDF"/>
    <w:rPr>
      <w:sz w:val="28"/>
      <w:szCs w:val="28"/>
    </w:rPr>
  </w:style>
  <w:style w:type="paragraph" w:customStyle="1" w:styleId="ConsPlusNormal">
    <w:name w:val="ConsPlusNormal"/>
    <w:uiPriority w:val="99"/>
    <w:rsid w:val="00475B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720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siknowledge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18</Pages>
  <Words>4711</Words>
  <Characters>26856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Межведомственный совет по присуждению премий Правительства Российской Федерации в области науки и техники объявляет конкурс ра</dc:title>
  <dc:subject/>
  <dc:creator>User</dc:creator>
  <cp:keywords/>
  <dc:description/>
  <cp:lastModifiedBy>o</cp:lastModifiedBy>
  <cp:revision>2</cp:revision>
  <cp:lastPrinted>2017-11-23T07:08:00Z</cp:lastPrinted>
  <dcterms:created xsi:type="dcterms:W3CDTF">2017-11-23T12:08:00Z</dcterms:created>
  <dcterms:modified xsi:type="dcterms:W3CDTF">2017-11-23T12:08:00Z</dcterms:modified>
</cp:coreProperties>
</file>