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B8064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Министерство образования и науки Российской Федерации</w:t>
      </w:r>
    </w:p>
    <w:p w14:paraId="4A231179" w14:textId="77777777" w:rsidR="004D4805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Федеральное государственное бюджетное образовательно</w:t>
      </w:r>
      <w:r w:rsidR="004D4805">
        <w:rPr>
          <w:rFonts w:ascii="Times New Roman" w:hAnsi="Times New Roman"/>
          <w:sz w:val="28"/>
          <w:szCs w:val="28"/>
        </w:rPr>
        <w:t>е</w:t>
      </w:r>
    </w:p>
    <w:p w14:paraId="57FB8066" w14:textId="7182C5C6" w:rsidR="003636DA" w:rsidRPr="00AB6AF7" w:rsidRDefault="004D4805" w:rsidP="004D4805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3636DA">
        <w:rPr>
          <w:rFonts w:ascii="Times New Roman" w:hAnsi="Times New Roman"/>
          <w:sz w:val="28"/>
          <w:szCs w:val="28"/>
        </w:rPr>
        <w:t>чреждение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636DA" w:rsidRPr="00AB6AF7">
        <w:rPr>
          <w:rFonts w:ascii="Times New Roman" w:hAnsi="Times New Roman"/>
          <w:sz w:val="28"/>
          <w:szCs w:val="28"/>
        </w:rPr>
        <w:t>высшего образования</w:t>
      </w:r>
    </w:p>
    <w:p w14:paraId="57FB8067" w14:textId="77777777" w:rsidR="003636DA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«Ижевский государственный технический университет</w:t>
      </w:r>
    </w:p>
    <w:p w14:paraId="57FB8068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имени М.Т. Калашникова</w:t>
      </w:r>
      <w:r w:rsidRPr="00AB6AF7">
        <w:rPr>
          <w:rFonts w:ascii="Times New Roman" w:hAnsi="Times New Roman"/>
          <w:sz w:val="28"/>
          <w:szCs w:val="28"/>
        </w:rPr>
        <w:t>»</w:t>
      </w:r>
    </w:p>
    <w:p w14:paraId="57FB8069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6A" w14:textId="77777777" w:rsidR="003636DA" w:rsidRPr="00AB6AF7" w:rsidRDefault="003636DA" w:rsidP="00D96DCF">
      <w:pPr>
        <w:pStyle w:val="ab"/>
        <w:rPr>
          <w:rFonts w:ascii="Times New Roman" w:hAnsi="Times New Roman"/>
          <w:sz w:val="24"/>
        </w:rPr>
      </w:pPr>
    </w:p>
    <w:p w14:paraId="57FB806B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</w:p>
    <w:p w14:paraId="57FB806C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</w:p>
    <w:p w14:paraId="57FB806D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</w:p>
    <w:p w14:paraId="57FB806E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</w:p>
    <w:p w14:paraId="5855F530" w14:textId="646AF0EE" w:rsidR="003A6064" w:rsidRDefault="0013252E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Программа</w:t>
      </w:r>
      <w:r w:rsidR="003A6064">
        <w:rPr>
          <w:rFonts w:ascii="Times New Roman" w:hAnsi="Times New Roman"/>
          <w:b/>
          <w:sz w:val="44"/>
          <w:szCs w:val="44"/>
        </w:rPr>
        <w:t xml:space="preserve"> развития</w:t>
      </w:r>
    </w:p>
    <w:p w14:paraId="57FB806F" w14:textId="26DC6F56" w:rsidR="003636DA" w:rsidRDefault="003A6064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Приборостроительного факультета на 5 лет</w:t>
      </w:r>
    </w:p>
    <w:p w14:paraId="71A80CB5" w14:textId="17902E9A" w:rsidR="0013252E" w:rsidRPr="00AB6AF7" w:rsidRDefault="0013252E" w:rsidP="00D96DCF">
      <w:pPr>
        <w:pStyle w:val="ab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(тезисы)</w:t>
      </w:r>
    </w:p>
    <w:p w14:paraId="57FB8070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4"/>
        </w:rPr>
      </w:pPr>
    </w:p>
    <w:p w14:paraId="57FB8072" w14:textId="77777777" w:rsidR="003636DA" w:rsidRPr="00AB6AF7" w:rsidRDefault="003636DA" w:rsidP="00D96DCF">
      <w:pPr>
        <w:pStyle w:val="ab"/>
        <w:rPr>
          <w:rFonts w:ascii="Times New Roman" w:hAnsi="Times New Roman"/>
          <w:sz w:val="28"/>
          <w:szCs w:val="28"/>
        </w:rPr>
      </w:pPr>
    </w:p>
    <w:p w14:paraId="1FE3F397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07049DBC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23D969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1558801E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7F37B2BF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16D13DE7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74408BC6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6B3F285B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157BF66F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4FA9BF7D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3E23FCF8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05AC98C7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70FC2DF5" w14:textId="77777777" w:rsidR="003F6FF1" w:rsidRDefault="003F6FF1" w:rsidP="003A6064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1E28BB32" w14:textId="77777777" w:rsidR="003F6FF1" w:rsidRDefault="003A6064" w:rsidP="003F6FF1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кандидат</w:t>
      </w:r>
      <w:r w:rsidR="003F6FF1">
        <w:rPr>
          <w:rFonts w:ascii="Times New Roman" w:hAnsi="Times New Roman"/>
          <w:sz w:val="28"/>
          <w:szCs w:val="28"/>
        </w:rPr>
        <w:t xml:space="preserve"> на должность декана</w:t>
      </w:r>
    </w:p>
    <w:p w14:paraId="78FD56EC" w14:textId="693C71EF" w:rsidR="003A6064" w:rsidRPr="003F6FF1" w:rsidRDefault="003A6064" w:rsidP="003F6FF1">
      <w:pPr>
        <w:pStyle w:val="ab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Приборостроительного факультета</w:t>
      </w:r>
      <w:r w:rsidR="003F6FF1" w:rsidRPr="003F6FF1">
        <w:rPr>
          <w:rFonts w:ascii="Times New Roman" w:hAnsi="Times New Roman"/>
          <w:sz w:val="28"/>
          <w:szCs w:val="28"/>
        </w:rPr>
        <w:t>,</w:t>
      </w:r>
    </w:p>
    <w:p w14:paraId="57FB8075" w14:textId="49ABC479" w:rsidR="003636DA" w:rsidRPr="00AB6AF7" w:rsidRDefault="003A6064" w:rsidP="003F6FF1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к.т.н., доцент</w:t>
      </w:r>
      <w:r w:rsidR="003F6FF1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Абилов</w:t>
      </w:r>
      <w:proofErr w:type="spellEnd"/>
      <w:r>
        <w:rPr>
          <w:rFonts w:ascii="Times New Roman" w:hAnsi="Times New Roman"/>
          <w:sz w:val="28"/>
          <w:szCs w:val="28"/>
        </w:rPr>
        <w:t xml:space="preserve"> Альберт </w:t>
      </w:r>
      <w:proofErr w:type="spellStart"/>
      <w:r>
        <w:rPr>
          <w:rFonts w:ascii="Times New Roman" w:hAnsi="Times New Roman"/>
          <w:sz w:val="28"/>
          <w:szCs w:val="28"/>
        </w:rPr>
        <w:t>Винерович</w:t>
      </w:r>
      <w:proofErr w:type="spellEnd"/>
    </w:p>
    <w:p w14:paraId="57FB8076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77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78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89" w14:textId="77777777" w:rsidR="003636DA" w:rsidRPr="00AB6AF7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8A" w14:textId="77777777" w:rsidR="003636DA" w:rsidRDefault="003636DA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D9D3796" w14:textId="77777777" w:rsidR="003F6FF1" w:rsidRDefault="003F6FF1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736A6954" w14:textId="77777777" w:rsidR="003F6FF1" w:rsidRDefault="003F6FF1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457B4AC" w14:textId="77777777" w:rsidR="003F6FF1" w:rsidRPr="00AB6AF7" w:rsidRDefault="003F6FF1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57FB808B" w14:textId="193989D6" w:rsidR="003636DA" w:rsidRPr="00AB6AF7" w:rsidRDefault="004D4805" w:rsidP="00D96DCF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Ижевск – 2017</w:t>
      </w:r>
    </w:p>
    <w:p w14:paraId="57FB80B1" w14:textId="08F2537C" w:rsidR="003636DA" w:rsidRPr="00154340" w:rsidRDefault="003636DA" w:rsidP="009B402F">
      <w:pPr>
        <w:numPr>
          <w:ilvl w:val="0"/>
          <w:numId w:val="5"/>
        </w:numPr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0" w:name="_Toc409105203"/>
      <w:r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lastRenderedPageBreak/>
        <w:t>ОБРАЗОВАТЕЛЬНАЯ ДЕЯТЕЛЬНОСТЬ</w:t>
      </w:r>
      <w:bookmarkEnd w:id="0"/>
    </w:p>
    <w:p w14:paraId="57FB80BD" w14:textId="519F4C72" w:rsidR="003636DA" w:rsidRPr="00646BDC" w:rsidRDefault="003636DA" w:rsidP="00037098">
      <w:pPr>
        <w:pStyle w:val="afc"/>
        <w:spacing w:before="0"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7FB80BE" w14:textId="77777777" w:rsidR="003636DA" w:rsidRPr="009D7B23" w:rsidRDefault="003636DA" w:rsidP="00304D6A">
      <w:pPr>
        <w:pStyle w:val="2"/>
        <w:numPr>
          <w:ilvl w:val="1"/>
          <w:numId w:val="5"/>
        </w:numPr>
        <w:ind w:left="0" w:firstLine="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" w:name="_Toc409105205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Развитие многоуровневого образования</w:t>
      </w:r>
      <w:bookmarkEnd w:id="1"/>
    </w:p>
    <w:p w14:paraId="57FB80C0" w14:textId="77777777" w:rsidR="003636DA" w:rsidRPr="005C598A" w:rsidRDefault="003636DA" w:rsidP="009C3DCF">
      <w:pPr>
        <w:spacing w:before="0" w:after="0" w:line="240" w:lineRule="auto"/>
        <w:ind w:firstLine="720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57FB80C1" w14:textId="77777777" w:rsidR="003636DA" w:rsidRDefault="003636DA" w:rsidP="009C3DCF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DD29F0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DD29F0">
        <w:rPr>
          <w:rFonts w:ascii="Times New Roman" w:hAnsi="Times New Roman"/>
          <w:b/>
          <w:color w:val="auto"/>
          <w:sz w:val="28"/>
          <w:szCs w:val="28"/>
        </w:rPr>
        <w:t>:</w:t>
      </w:r>
      <w:r w:rsidRPr="00D96DCF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создание условий для повышения качества подготовки кадров (б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калавриат</w:t>
      </w:r>
      <w:r w:rsidRPr="009C3DCF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магистратура</w:t>
      </w:r>
      <w:r w:rsidRPr="009C3DCF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аспирантура</w:t>
      </w:r>
      <w:r w:rsidRPr="009C3DCF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повышение квалификации)</w:t>
      </w:r>
      <w:r w:rsidRPr="00D96DCF">
        <w:rPr>
          <w:rFonts w:ascii="Times New Roman" w:hAnsi="Times New Roman"/>
          <w:color w:val="auto"/>
          <w:sz w:val="28"/>
          <w:szCs w:val="28"/>
        </w:rPr>
        <w:t>.</w:t>
      </w:r>
    </w:p>
    <w:p w14:paraId="57FB80C2" w14:textId="77777777" w:rsidR="003636DA" w:rsidRDefault="003636DA" w:rsidP="009C3DCF">
      <w:pPr>
        <w:spacing w:before="0" w:after="0" w:line="240" w:lineRule="auto"/>
        <w:ind w:firstLine="720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57FB80C3" w14:textId="77777777" w:rsidR="003636DA" w:rsidRPr="00DD29F0" w:rsidRDefault="003636DA" w:rsidP="009C3DCF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DD29F0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DD29F0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13EDD34D" w14:textId="77777777" w:rsidR="00705E9A" w:rsidRDefault="003636DA" w:rsidP="00705E9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оценка удовлетворенности работодателей содержанием существ</w:t>
      </w:r>
      <w:r w:rsidR="00705E9A">
        <w:rPr>
          <w:rFonts w:ascii="Times New Roman" w:hAnsi="Times New Roman"/>
          <w:color w:val="auto"/>
          <w:sz w:val="28"/>
          <w:szCs w:val="28"/>
        </w:rPr>
        <w:t>ующих образовательных программ</w:t>
      </w:r>
      <w:r w:rsidR="00705E9A" w:rsidRPr="00705E9A">
        <w:rPr>
          <w:rFonts w:ascii="Times New Roman" w:hAnsi="Times New Roman"/>
          <w:color w:val="auto"/>
          <w:sz w:val="28"/>
          <w:szCs w:val="28"/>
        </w:rPr>
        <w:t>,</w:t>
      </w:r>
      <w:r w:rsidR="00705E9A">
        <w:rPr>
          <w:rFonts w:ascii="Times New Roman" w:hAnsi="Times New Roman"/>
          <w:color w:val="auto"/>
          <w:sz w:val="28"/>
          <w:szCs w:val="28"/>
        </w:rPr>
        <w:t xml:space="preserve"> путем проведения опросов предприятий</w:t>
      </w:r>
    </w:p>
    <w:p w14:paraId="6DBD817D" w14:textId="52DF179C" w:rsidR="00705E9A" w:rsidRPr="00705E9A" w:rsidRDefault="00AB1615" w:rsidP="00705E9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срок – 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01</w:t>
      </w:r>
      <w:r w:rsidR="00E4698C">
        <w:rPr>
          <w:rFonts w:ascii="Times New Roman" w:hAnsi="Times New Roman"/>
          <w:color w:val="auto"/>
          <w:sz w:val="28"/>
          <w:szCs w:val="28"/>
        </w:rPr>
        <w:t>.01.2018</w:t>
      </w:r>
      <w:r w:rsidR="003636DA" w:rsidRPr="00104C93">
        <w:rPr>
          <w:rFonts w:ascii="Times New Roman" w:hAnsi="Times New Roman"/>
          <w:color w:val="auto"/>
          <w:sz w:val="28"/>
          <w:szCs w:val="28"/>
        </w:rPr>
        <w:t>;</w:t>
      </w:r>
    </w:p>
    <w:p w14:paraId="148D4894" w14:textId="77777777" w:rsidR="00705E9A" w:rsidRDefault="003636DA" w:rsidP="009C3DC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анализ дефицита или избытка кадров по существующим и потенциально новым направлениям (профилям) образовательных программ факультета на рынке труда Удмуртской Республики</w:t>
      </w:r>
      <w:r w:rsidR="00705E9A" w:rsidRPr="00705E9A">
        <w:rPr>
          <w:rFonts w:ascii="Times New Roman" w:hAnsi="Times New Roman"/>
          <w:color w:val="auto"/>
          <w:sz w:val="28"/>
          <w:szCs w:val="28"/>
        </w:rPr>
        <w:t>,</w:t>
      </w:r>
      <w:r w:rsidR="00705E9A">
        <w:rPr>
          <w:rFonts w:ascii="Times New Roman" w:hAnsi="Times New Roman"/>
          <w:color w:val="auto"/>
          <w:sz w:val="28"/>
          <w:szCs w:val="28"/>
        </w:rPr>
        <w:t xml:space="preserve"> опросы предприятий</w:t>
      </w:r>
    </w:p>
    <w:p w14:paraId="57FB80C6" w14:textId="04D9B4B0" w:rsidR="003636DA" w:rsidRPr="00E4698C" w:rsidRDefault="00423F82" w:rsidP="00E4698C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Style w:val="12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срок – 01.01.2018</w:t>
      </w:r>
      <w:r w:rsidR="003636DA" w:rsidRPr="00E96CCE">
        <w:rPr>
          <w:rFonts w:ascii="Times New Roman" w:hAnsi="Times New Roman"/>
          <w:color w:val="auto"/>
          <w:sz w:val="28"/>
          <w:szCs w:val="28"/>
        </w:rPr>
        <w:t>;</w:t>
      </w:r>
    </w:p>
    <w:p w14:paraId="58BF6F79" w14:textId="77777777" w:rsidR="00705E9A" w:rsidRDefault="003636DA" w:rsidP="009C3DC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открытие новых образо</w:t>
      </w:r>
      <w:r w:rsidR="00705E9A">
        <w:rPr>
          <w:rFonts w:ascii="Times New Roman" w:hAnsi="Times New Roman"/>
          <w:color w:val="auto"/>
          <w:sz w:val="28"/>
          <w:szCs w:val="28"/>
        </w:rPr>
        <w:t>вательных направлений и профилей</w:t>
      </w:r>
    </w:p>
    <w:p w14:paraId="57FB80C7" w14:textId="132FA788" w:rsidR="003636DA" w:rsidRDefault="003636DA" w:rsidP="00705E9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наличии </w:t>
      </w:r>
      <w:r w:rsidR="00705E9A">
        <w:rPr>
          <w:rFonts w:ascii="Times New Roman" w:hAnsi="Times New Roman"/>
          <w:color w:val="auto"/>
          <w:sz w:val="28"/>
          <w:szCs w:val="28"/>
        </w:rPr>
        <w:t xml:space="preserve">выявленного </w:t>
      </w:r>
      <w:r>
        <w:rPr>
          <w:rFonts w:ascii="Times New Roman" w:hAnsi="Times New Roman"/>
          <w:color w:val="auto"/>
          <w:sz w:val="28"/>
          <w:szCs w:val="28"/>
        </w:rPr>
        <w:t>дефицита кадров</w:t>
      </w:r>
      <w:r w:rsidR="00705E9A">
        <w:rPr>
          <w:rFonts w:ascii="Times New Roman" w:hAnsi="Times New Roman"/>
          <w:color w:val="auto"/>
          <w:sz w:val="28"/>
          <w:szCs w:val="28"/>
        </w:rPr>
        <w:t xml:space="preserve"> и возможностей вуза</w:t>
      </w:r>
      <w:r w:rsidRPr="00DC1487">
        <w:rPr>
          <w:rFonts w:ascii="Times New Roman" w:hAnsi="Times New Roman"/>
          <w:color w:val="auto"/>
          <w:sz w:val="28"/>
          <w:szCs w:val="28"/>
        </w:rPr>
        <w:t>;</w:t>
      </w:r>
    </w:p>
    <w:p w14:paraId="140E391D" w14:textId="272E68D4" w:rsidR="00705E9A" w:rsidRDefault="003636DA" w:rsidP="009C3DC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модернизация существующих и открытие новых программ повышения квалификации по всем направлениям подготовки кадров </w:t>
      </w:r>
    </w:p>
    <w:p w14:paraId="70DE2B56" w14:textId="1A884B39" w:rsidR="00C7258F" w:rsidRPr="00157337" w:rsidRDefault="00423F82" w:rsidP="00157337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срок – </w:t>
      </w:r>
      <w:r w:rsidR="00E4698C">
        <w:rPr>
          <w:rFonts w:ascii="Times New Roman" w:hAnsi="Times New Roman"/>
          <w:color w:val="auto"/>
          <w:sz w:val="28"/>
          <w:szCs w:val="28"/>
        </w:rPr>
        <w:t xml:space="preserve">01.01.2019 </w:t>
      </w:r>
      <w:r w:rsidR="00506E8E">
        <w:rPr>
          <w:rFonts w:ascii="Times New Roman" w:hAnsi="Times New Roman"/>
          <w:color w:val="auto"/>
          <w:sz w:val="28"/>
          <w:szCs w:val="28"/>
        </w:rPr>
        <w:t>обеспечить минимум по одной программе по каждой кафедре</w:t>
      </w:r>
      <w:r w:rsidR="00506E8E" w:rsidRPr="00506E8E">
        <w:rPr>
          <w:rFonts w:ascii="Times New Roman" w:hAnsi="Times New Roman"/>
          <w:color w:val="auto"/>
          <w:sz w:val="28"/>
          <w:szCs w:val="28"/>
        </w:rPr>
        <w:t>;</w:t>
      </w:r>
    </w:p>
    <w:p w14:paraId="398746AF" w14:textId="3CD31106" w:rsidR="00BB4CA3" w:rsidRDefault="003636DA" w:rsidP="00C132F8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новые формы </w:t>
      </w:r>
      <w:r w:rsidRPr="00104C93">
        <w:rPr>
          <w:rFonts w:ascii="Times New Roman" w:hAnsi="Times New Roman"/>
          <w:color w:val="auto"/>
          <w:sz w:val="28"/>
          <w:szCs w:val="28"/>
        </w:rPr>
        <w:t>популяризаци</w:t>
      </w:r>
      <w:r>
        <w:rPr>
          <w:rFonts w:ascii="Times New Roman" w:hAnsi="Times New Roman"/>
          <w:color w:val="auto"/>
          <w:sz w:val="28"/>
          <w:szCs w:val="28"/>
        </w:rPr>
        <w:t>и</w:t>
      </w:r>
      <w:r w:rsidRPr="00104C93">
        <w:rPr>
          <w:rFonts w:ascii="Times New Roman" w:hAnsi="Times New Roman"/>
          <w:color w:val="auto"/>
          <w:sz w:val="28"/>
          <w:szCs w:val="28"/>
        </w:rPr>
        <w:t xml:space="preserve"> направлений подготовки </w:t>
      </w:r>
      <w:r>
        <w:rPr>
          <w:rFonts w:ascii="Times New Roman" w:hAnsi="Times New Roman"/>
          <w:color w:val="auto"/>
          <w:sz w:val="28"/>
          <w:szCs w:val="28"/>
        </w:rPr>
        <w:t xml:space="preserve">на </w:t>
      </w:r>
      <w:r w:rsidRPr="00104C93">
        <w:rPr>
          <w:rFonts w:ascii="Times New Roman" w:hAnsi="Times New Roman"/>
          <w:color w:val="auto"/>
          <w:sz w:val="28"/>
          <w:szCs w:val="28"/>
        </w:rPr>
        <w:t>П</w:t>
      </w:r>
      <w:r>
        <w:rPr>
          <w:rFonts w:ascii="Times New Roman" w:hAnsi="Times New Roman"/>
          <w:color w:val="auto"/>
          <w:sz w:val="28"/>
          <w:szCs w:val="28"/>
        </w:rPr>
        <w:t>р</w:t>
      </w:r>
      <w:r w:rsidR="00506E8E">
        <w:rPr>
          <w:rFonts w:ascii="Times New Roman" w:hAnsi="Times New Roman"/>
          <w:color w:val="auto"/>
          <w:sz w:val="28"/>
          <w:szCs w:val="28"/>
        </w:rPr>
        <w:t>иборостро</w:t>
      </w:r>
      <w:r w:rsidR="00506E8E">
        <w:rPr>
          <w:rFonts w:ascii="Times New Roman" w:hAnsi="Times New Roman"/>
          <w:color w:val="auto"/>
          <w:sz w:val="28"/>
          <w:szCs w:val="28"/>
        </w:rPr>
        <w:t>и</w:t>
      </w:r>
      <w:r w:rsidR="00506E8E">
        <w:rPr>
          <w:rFonts w:ascii="Times New Roman" w:hAnsi="Times New Roman"/>
          <w:color w:val="auto"/>
          <w:sz w:val="28"/>
          <w:szCs w:val="28"/>
        </w:rPr>
        <w:t>тельном факультете</w:t>
      </w:r>
    </w:p>
    <w:p w14:paraId="011C2C82" w14:textId="250291EB" w:rsidR="00BB4CA3" w:rsidRDefault="00BB4CA3" w:rsidP="00BB4CA3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ежегодно весной презентации в школах</w:t>
      </w:r>
      <w:r w:rsidR="003636DA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(для школьников)</w:t>
      </w:r>
      <w:r w:rsidRPr="00BB4CA3">
        <w:rPr>
          <w:rFonts w:ascii="Times New Roman" w:hAnsi="Times New Roman"/>
          <w:color w:val="auto"/>
          <w:sz w:val="28"/>
          <w:szCs w:val="28"/>
        </w:rPr>
        <w:t>;</w:t>
      </w:r>
    </w:p>
    <w:p w14:paraId="49C5920D" w14:textId="126BAF3F" w:rsidR="00157337" w:rsidRPr="00157337" w:rsidRDefault="00BB4CA3" w:rsidP="00157337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ежегодно</w:t>
      </w:r>
      <w:r w:rsidR="003636DA"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06E8E">
        <w:rPr>
          <w:rFonts w:ascii="Times New Roman" w:hAnsi="Times New Roman"/>
          <w:color w:val="auto"/>
          <w:sz w:val="28"/>
          <w:szCs w:val="28"/>
        </w:rPr>
        <w:t>весной открытые лекции профессоров</w:t>
      </w:r>
      <w:r w:rsidR="00E4698C">
        <w:rPr>
          <w:rFonts w:ascii="Times New Roman" w:hAnsi="Times New Roman"/>
          <w:color w:val="auto"/>
          <w:sz w:val="28"/>
          <w:szCs w:val="28"/>
        </w:rPr>
        <w:t xml:space="preserve"> факультета</w:t>
      </w:r>
      <w:r w:rsidR="00E4698C" w:rsidRPr="00E4698C">
        <w:rPr>
          <w:rFonts w:ascii="Times New Roman" w:hAnsi="Times New Roman"/>
          <w:color w:val="auto"/>
          <w:sz w:val="28"/>
          <w:szCs w:val="28"/>
        </w:rPr>
        <w:t>;</w:t>
      </w:r>
    </w:p>
    <w:p w14:paraId="57FB80CB" w14:textId="3B80D0DE" w:rsidR="003636DA" w:rsidRPr="00506E8E" w:rsidRDefault="003636DA" w:rsidP="0077371B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  <w:r w:rsidRPr="00506E8E">
        <w:rPr>
          <w:rFonts w:ascii="Times New Roman" w:hAnsi="Times New Roman"/>
          <w:color w:val="auto"/>
          <w:sz w:val="28"/>
          <w:szCs w:val="28"/>
        </w:rPr>
        <w:t xml:space="preserve">реализация комплекса мер </w:t>
      </w:r>
      <w:r w:rsidR="00506E8E">
        <w:rPr>
          <w:rFonts w:ascii="Times New Roman" w:hAnsi="Times New Roman"/>
          <w:color w:val="auto"/>
          <w:sz w:val="28"/>
          <w:szCs w:val="28"/>
        </w:rPr>
        <w:t xml:space="preserve">по эффективному онлайн </w:t>
      </w:r>
      <w:r w:rsidR="00506E8E" w:rsidRPr="00506E8E">
        <w:rPr>
          <w:rFonts w:ascii="Times New Roman" w:hAnsi="Times New Roman"/>
          <w:color w:val="auto"/>
          <w:sz w:val="28"/>
          <w:szCs w:val="28"/>
        </w:rPr>
        <w:t>мониторингу акад</w:t>
      </w:r>
      <w:r w:rsidR="00506E8E" w:rsidRPr="00506E8E">
        <w:rPr>
          <w:rFonts w:ascii="Times New Roman" w:hAnsi="Times New Roman"/>
          <w:color w:val="auto"/>
          <w:sz w:val="28"/>
          <w:szCs w:val="28"/>
        </w:rPr>
        <w:t>е</w:t>
      </w:r>
      <w:r w:rsidR="00506E8E" w:rsidRPr="00506E8E">
        <w:rPr>
          <w:rFonts w:ascii="Times New Roman" w:hAnsi="Times New Roman"/>
          <w:color w:val="auto"/>
          <w:sz w:val="28"/>
          <w:szCs w:val="28"/>
        </w:rPr>
        <w:t xml:space="preserve">мической успеваемости студентов </w:t>
      </w:r>
      <w:r w:rsidR="00506E8E">
        <w:rPr>
          <w:rFonts w:ascii="Times New Roman" w:hAnsi="Times New Roman"/>
          <w:color w:val="auto"/>
          <w:sz w:val="28"/>
          <w:szCs w:val="28"/>
        </w:rPr>
        <w:t>и посещаемости занятий</w:t>
      </w:r>
    </w:p>
    <w:p w14:paraId="14D95A49" w14:textId="69DDE9D3" w:rsidR="00506E8E" w:rsidRPr="00506E8E" w:rsidRDefault="00423F82" w:rsidP="00506E8E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Срок – 01.01.20</w:t>
      </w:r>
      <w:r w:rsidR="00E4698C">
        <w:rPr>
          <w:rFonts w:ascii="Times New Roman" w:hAnsi="Times New Roman"/>
          <w:color w:val="auto"/>
          <w:sz w:val="28"/>
          <w:szCs w:val="28"/>
        </w:rPr>
        <w:t>18</w:t>
      </w:r>
      <w:r w:rsidR="00506E8E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0C138145" w14:textId="77777777" w:rsidR="002A73CA" w:rsidRDefault="002A73CA" w:rsidP="00DC1487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27BAB091" w14:textId="6352EE0F" w:rsidR="00D84BD6" w:rsidRPr="00DD29F0" w:rsidRDefault="003636DA" w:rsidP="00DC1487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DD29F0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506E8E" w:rsidRPr="00DD29F0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="00D84BD6" w:rsidRPr="00DD29F0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72390C53" w14:textId="24FFE5B0" w:rsidR="00D84BD6" w:rsidRPr="00D84BD6" w:rsidRDefault="00D84BD6" w:rsidP="00D84BD6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образовательные программы</w:t>
      </w:r>
      <w:r w:rsidR="003636DA" w:rsidRPr="00D84BD6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должны учитывать</w:t>
      </w:r>
      <w:r w:rsidR="003636DA" w:rsidRPr="00D84BD6">
        <w:rPr>
          <w:rFonts w:ascii="Times New Roman" w:hAnsi="Times New Roman"/>
          <w:color w:val="auto"/>
          <w:sz w:val="28"/>
          <w:szCs w:val="28"/>
        </w:rPr>
        <w:t xml:space="preserve"> появление новых знаний и технологий по </w:t>
      </w:r>
      <w:r>
        <w:rPr>
          <w:rFonts w:ascii="Times New Roman" w:hAnsi="Times New Roman"/>
          <w:color w:val="auto"/>
          <w:sz w:val="28"/>
          <w:szCs w:val="28"/>
        </w:rPr>
        <w:t xml:space="preserve">соответствующим отраслям, </w:t>
      </w:r>
      <w:r w:rsidR="003636DA" w:rsidRPr="00D84BD6">
        <w:rPr>
          <w:rFonts w:ascii="Times New Roman" w:hAnsi="Times New Roman"/>
          <w:color w:val="auto"/>
          <w:sz w:val="28"/>
          <w:szCs w:val="28"/>
        </w:rPr>
        <w:t>разрабатываемые профе</w:t>
      </w:r>
      <w:r w:rsidR="003636DA" w:rsidRPr="00D84BD6">
        <w:rPr>
          <w:rFonts w:ascii="Times New Roman" w:hAnsi="Times New Roman"/>
          <w:color w:val="auto"/>
          <w:sz w:val="28"/>
          <w:szCs w:val="28"/>
        </w:rPr>
        <w:t>с</w:t>
      </w:r>
      <w:r w:rsidR="003636DA" w:rsidRPr="00D84BD6">
        <w:rPr>
          <w:rFonts w:ascii="Times New Roman" w:hAnsi="Times New Roman"/>
          <w:color w:val="auto"/>
          <w:sz w:val="28"/>
          <w:szCs w:val="28"/>
        </w:rPr>
        <w:t>сиональные стандарты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 рекомендации работодателей</w:t>
      </w:r>
      <w:r w:rsidRPr="00D84BD6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2F00E7E" w14:textId="72939CDB" w:rsidR="004A3958" w:rsidRDefault="00D84BD6" w:rsidP="00D84BD6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color w:val="auto"/>
          <w:sz w:val="28"/>
          <w:szCs w:val="28"/>
        </w:rPr>
        <w:t>обучение по программам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повышения квалификации на всех кафедрах</w:t>
      </w:r>
    </w:p>
    <w:p w14:paraId="03D61F82" w14:textId="323D2709" w:rsidR="00157337" w:rsidRPr="00C7258F" w:rsidRDefault="00423F82" w:rsidP="00157337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01.01.2020</w:t>
      </w:r>
      <w:r w:rsidR="00157337">
        <w:rPr>
          <w:rFonts w:ascii="Times New Roman" w:hAnsi="Times New Roman"/>
          <w:color w:val="auto"/>
          <w:sz w:val="28"/>
          <w:szCs w:val="28"/>
        </w:rPr>
        <w:t xml:space="preserve"> в объеме не менее </w:t>
      </w:r>
      <w:r>
        <w:rPr>
          <w:rFonts w:ascii="Times New Roman" w:hAnsi="Times New Roman"/>
          <w:color w:val="auto"/>
          <w:sz w:val="28"/>
          <w:szCs w:val="28"/>
        </w:rPr>
        <w:t>2</w:t>
      </w:r>
      <w:r w:rsidR="00157337">
        <w:rPr>
          <w:rFonts w:ascii="Times New Roman" w:hAnsi="Times New Roman"/>
          <w:color w:val="auto"/>
          <w:sz w:val="28"/>
          <w:szCs w:val="28"/>
        </w:rPr>
        <w:t xml:space="preserve"> слушателей на 1 ставку ППС</w:t>
      </w:r>
    </w:p>
    <w:p w14:paraId="26290D5C" w14:textId="1D2B45EA" w:rsidR="004A3958" w:rsidRPr="004A3958" w:rsidRDefault="003636DA" w:rsidP="004A3958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4A3958">
        <w:rPr>
          <w:rFonts w:ascii="Times New Roman" w:hAnsi="Times New Roman"/>
          <w:bCs/>
          <w:color w:val="000000"/>
          <w:sz w:val="28"/>
          <w:szCs w:val="28"/>
        </w:rPr>
        <w:t>повышение ка</w:t>
      </w:r>
      <w:r w:rsidR="0077371B">
        <w:rPr>
          <w:rFonts w:ascii="Times New Roman" w:hAnsi="Times New Roman"/>
          <w:bCs/>
          <w:color w:val="000000"/>
          <w:sz w:val="28"/>
          <w:szCs w:val="28"/>
        </w:rPr>
        <w:t>чества контингента обучающихся</w:t>
      </w:r>
      <w:r w:rsidR="0077371B" w:rsidRPr="0077371B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77371B">
        <w:rPr>
          <w:rFonts w:ascii="Times New Roman" w:hAnsi="Times New Roman"/>
          <w:bCs/>
          <w:color w:val="000000"/>
          <w:sz w:val="28"/>
          <w:szCs w:val="28"/>
        </w:rPr>
        <w:t xml:space="preserve"> за счет повышения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 xml:space="preserve"> ко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>н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>курса и среднего балла ЕГЭ среди абитуриентов</w:t>
      </w:r>
      <w:r w:rsidR="00612C21">
        <w:rPr>
          <w:rFonts w:ascii="Times New Roman" w:hAnsi="Times New Roman"/>
          <w:bCs/>
          <w:color w:val="000000"/>
          <w:sz w:val="28"/>
          <w:szCs w:val="28"/>
        </w:rPr>
        <w:t xml:space="preserve"> (текущий</w:t>
      </w:r>
      <w:r w:rsidR="00423F82">
        <w:rPr>
          <w:rFonts w:ascii="Times New Roman" w:hAnsi="Times New Roman"/>
          <w:bCs/>
          <w:color w:val="000000"/>
          <w:sz w:val="28"/>
          <w:szCs w:val="28"/>
        </w:rPr>
        <w:t xml:space="preserve"> показатель – 62</w:t>
      </w:r>
      <w:r w:rsidR="0077371B">
        <w:rPr>
          <w:rFonts w:ascii="Times New Roman" w:hAnsi="Times New Roman"/>
          <w:bCs/>
          <w:color w:val="000000"/>
          <w:sz w:val="28"/>
          <w:szCs w:val="28"/>
        </w:rPr>
        <w:t>%)</w:t>
      </w:r>
    </w:p>
    <w:p w14:paraId="4AF05760" w14:textId="2DE60C35" w:rsidR="004A3958" w:rsidRPr="004A3958" w:rsidRDefault="004A3958" w:rsidP="004A3958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к 01.01.2018 средний балл ЕГЭ довести до 6</w:t>
      </w:r>
      <w:r w:rsidR="00423F82">
        <w:rPr>
          <w:rFonts w:ascii="Times New Roman" w:hAnsi="Times New Roman"/>
          <w:bCs/>
          <w:color w:val="000000"/>
          <w:sz w:val="28"/>
          <w:szCs w:val="28"/>
        </w:rPr>
        <w:t>3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8504DB2" w14:textId="5089474D" w:rsidR="004A3958" w:rsidRPr="004A3958" w:rsidRDefault="004A3958" w:rsidP="004A3958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к 01.01.2020 средний балл ЕГЭ довести до 65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4441994" w14:textId="21200F5D" w:rsidR="0077371B" w:rsidRPr="0077371B" w:rsidRDefault="0077371B" w:rsidP="004A3958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снижение доли</w:t>
      </w:r>
      <w:r w:rsidR="004A3958">
        <w:rPr>
          <w:rFonts w:ascii="Times New Roman" w:hAnsi="Times New Roman"/>
          <w:bCs/>
          <w:color w:val="000000"/>
          <w:sz w:val="28"/>
          <w:szCs w:val="28"/>
        </w:rPr>
        <w:t xml:space="preserve"> студентов с академическими задолженностями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(тек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ок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затель – </w:t>
      </w:r>
      <w:r w:rsidR="00423F82">
        <w:rPr>
          <w:rFonts w:ascii="Times New Roman" w:hAnsi="Times New Roman"/>
          <w:bCs/>
          <w:color w:val="000000"/>
          <w:sz w:val="28"/>
          <w:szCs w:val="28"/>
        </w:rPr>
        <w:t>13</w:t>
      </w:r>
      <w:r w:rsidR="00C7258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%)</w:t>
      </w:r>
    </w:p>
    <w:p w14:paraId="57FB80CE" w14:textId="4BD78D61" w:rsidR="003636DA" w:rsidRPr="00E4698C" w:rsidRDefault="00BC0BFE" w:rsidP="00E4698C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к 01.01.2018</w:t>
      </w:r>
      <w:r w:rsidR="007737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7258F">
        <w:rPr>
          <w:rFonts w:ascii="Times New Roman" w:hAnsi="Times New Roman"/>
          <w:bCs/>
          <w:color w:val="000000"/>
          <w:sz w:val="28"/>
          <w:szCs w:val="28"/>
        </w:rPr>
        <w:t>обеспечить 10% на момент до начала след</w:t>
      </w:r>
      <w:proofErr w:type="gramStart"/>
      <w:r w:rsidR="00C7258F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C7258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="00C7258F">
        <w:rPr>
          <w:rFonts w:ascii="Times New Roman" w:hAnsi="Times New Roman"/>
          <w:bCs/>
          <w:color w:val="000000"/>
          <w:sz w:val="28"/>
          <w:szCs w:val="28"/>
        </w:rPr>
        <w:t>с</w:t>
      </w:r>
      <w:proofErr w:type="gramEnd"/>
      <w:r w:rsidR="00C7258F">
        <w:rPr>
          <w:rFonts w:ascii="Times New Roman" w:hAnsi="Times New Roman"/>
          <w:bCs/>
          <w:color w:val="000000"/>
          <w:sz w:val="28"/>
          <w:szCs w:val="28"/>
        </w:rPr>
        <w:t>ессии</w:t>
      </w:r>
      <w:r w:rsidR="0077371B" w:rsidRPr="004A3958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7FB80CF" w14:textId="77777777" w:rsidR="003636DA" w:rsidRPr="009D7B23" w:rsidRDefault="003636DA" w:rsidP="00304D6A">
      <w:pPr>
        <w:pStyle w:val="2"/>
        <w:numPr>
          <w:ilvl w:val="1"/>
          <w:numId w:val="5"/>
        </w:numPr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2" w:name="_Toc409105206"/>
      <w:r w:rsidRPr="009D7B23">
        <w:rPr>
          <w:rStyle w:val="12"/>
          <w:rFonts w:ascii="Times New Roman" w:hAnsi="Times New Roman"/>
          <w:b/>
          <w:color w:val="auto"/>
          <w:sz w:val="28"/>
          <w:szCs w:val="28"/>
        </w:rPr>
        <w:t>Модернизация учебно-методического обеспечения и форм организ</w:t>
      </w:r>
      <w:r w:rsidRPr="009D7B23">
        <w:rPr>
          <w:rStyle w:val="12"/>
          <w:rFonts w:ascii="Times New Roman" w:hAnsi="Times New Roman"/>
          <w:b/>
          <w:color w:val="auto"/>
          <w:sz w:val="28"/>
          <w:szCs w:val="28"/>
        </w:rPr>
        <w:t>а</w:t>
      </w:r>
      <w:r w:rsidRPr="009D7B23">
        <w:rPr>
          <w:rStyle w:val="12"/>
          <w:rFonts w:ascii="Times New Roman" w:hAnsi="Times New Roman"/>
          <w:b/>
          <w:color w:val="auto"/>
          <w:sz w:val="28"/>
          <w:szCs w:val="28"/>
        </w:rPr>
        <w:t>ции образовательного процесса</w:t>
      </w:r>
      <w:bookmarkEnd w:id="2"/>
    </w:p>
    <w:p w14:paraId="57FB80D0" w14:textId="77777777" w:rsidR="003636DA" w:rsidRPr="00D96DCF" w:rsidRDefault="003636DA" w:rsidP="00D96DCF">
      <w:p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0D1" w14:textId="77777777" w:rsidR="003636DA" w:rsidRDefault="003636DA" w:rsidP="00287FBA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DD29F0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DD29F0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C0E4E">
        <w:rPr>
          <w:rFonts w:ascii="Times New Roman" w:hAnsi="Times New Roman"/>
          <w:color w:val="auto"/>
          <w:sz w:val="28"/>
          <w:szCs w:val="28"/>
        </w:rPr>
        <w:t xml:space="preserve"> совершенствование содержания и организации образовательного процесса на факультете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14:paraId="57FB80D2" w14:textId="77777777" w:rsidR="003636DA" w:rsidRPr="00CC0E4E" w:rsidRDefault="003636DA" w:rsidP="00287FBA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108E3CDE" w14:textId="1024D004" w:rsidR="00432B0B" w:rsidRPr="00E4698C" w:rsidRDefault="003636DA" w:rsidP="00E4698C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DD29F0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DD29F0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3BC1CACB" w14:textId="273DDE8C" w:rsidR="00432B0B" w:rsidRPr="00BF3DCD" w:rsidRDefault="00432B0B" w:rsidP="00432B0B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  <w:r w:rsidRPr="00BF3DCD">
        <w:rPr>
          <w:rFonts w:ascii="Times New Roman" w:hAnsi="Times New Roman"/>
          <w:color w:val="auto"/>
          <w:sz w:val="28"/>
          <w:szCs w:val="28"/>
        </w:rPr>
        <w:t>принятие мер по обеспечени</w:t>
      </w:r>
      <w:r w:rsidR="00E4698C">
        <w:rPr>
          <w:rFonts w:ascii="Times New Roman" w:hAnsi="Times New Roman"/>
          <w:color w:val="auto"/>
          <w:sz w:val="28"/>
          <w:szCs w:val="28"/>
        </w:rPr>
        <w:t>ю дисциплин УМК</w:t>
      </w:r>
    </w:p>
    <w:p w14:paraId="57FB80D6" w14:textId="06174E34" w:rsidR="003636DA" w:rsidRPr="00BF3DCD" w:rsidRDefault="009D703A" w:rsidP="00432B0B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ежегодный</w:t>
      </w:r>
      <w:r w:rsidR="00432B0B" w:rsidRPr="00BF3DCD">
        <w:rPr>
          <w:rFonts w:ascii="Times New Roman" w:hAnsi="Times New Roman"/>
          <w:color w:val="auto"/>
          <w:sz w:val="28"/>
          <w:szCs w:val="28"/>
        </w:rPr>
        <w:t xml:space="preserve"> мониторинг</w:t>
      </w:r>
    </w:p>
    <w:p w14:paraId="57FB80D8" w14:textId="607DD92A" w:rsidR="003636DA" w:rsidRDefault="002A73CA" w:rsidP="009C3DC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реализация</w:t>
      </w:r>
      <w:r w:rsidR="003636DA" w:rsidRPr="00DC1487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="003636DA" w:rsidRPr="00DC1487">
        <w:rPr>
          <w:rFonts w:ascii="Times New Roman" w:hAnsi="Times New Roman"/>
          <w:color w:val="auto"/>
          <w:sz w:val="28"/>
          <w:szCs w:val="28"/>
        </w:rPr>
        <w:t>балльно</w:t>
      </w:r>
      <w:proofErr w:type="spellEnd"/>
      <w:r w:rsidR="003636DA" w:rsidRPr="00DC1487">
        <w:rPr>
          <w:rFonts w:ascii="Times New Roman" w:hAnsi="Times New Roman"/>
          <w:color w:val="auto"/>
          <w:sz w:val="28"/>
          <w:szCs w:val="28"/>
        </w:rPr>
        <w:t>-рейт</w:t>
      </w:r>
      <w:r>
        <w:rPr>
          <w:rFonts w:ascii="Times New Roman" w:hAnsi="Times New Roman"/>
          <w:color w:val="auto"/>
          <w:sz w:val="28"/>
          <w:szCs w:val="28"/>
        </w:rPr>
        <w:t>ингов</w:t>
      </w:r>
      <w:r w:rsidR="00E4698C">
        <w:rPr>
          <w:rFonts w:ascii="Times New Roman" w:hAnsi="Times New Roman"/>
          <w:color w:val="auto"/>
          <w:sz w:val="28"/>
          <w:szCs w:val="28"/>
        </w:rPr>
        <w:t xml:space="preserve">ой системы </w:t>
      </w:r>
      <w:r>
        <w:rPr>
          <w:rFonts w:ascii="Times New Roman" w:hAnsi="Times New Roman"/>
          <w:color w:val="auto"/>
          <w:sz w:val="28"/>
          <w:szCs w:val="28"/>
        </w:rPr>
        <w:t xml:space="preserve">достижений </w:t>
      </w:r>
      <w:r w:rsidR="00E4698C">
        <w:rPr>
          <w:rFonts w:ascii="Times New Roman" w:hAnsi="Times New Roman"/>
          <w:color w:val="auto"/>
          <w:sz w:val="28"/>
          <w:szCs w:val="28"/>
        </w:rPr>
        <w:t xml:space="preserve">студентов </w:t>
      </w:r>
      <w:r>
        <w:rPr>
          <w:rFonts w:ascii="Times New Roman" w:hAnsi="Times New Roman"/>
          <w:color w:val="auto"/>
          <w:sz w:val="28"/>
          <w:szCs w:val="28"/>
        </w:rPr>
        <w:t>в учебе</w:t>
      </w:r>
      <w:r w:rsidRPr="002A73CA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науке и общественной деятельности</w:t>
      </w:r>
      <w:r w:rsidR="003636DA" w:rsidRPr="00DC1487">
        <w:rPr>
          <w:rFonts w:ascii="Times New Roman" w:hAnsi="Times New Roman"/>
          <w:color w:val="auto"/>
          <w:sz w:val="28"/>
          <w:szCs w:val="28"/>
        </w:rPr>
        <w:t>;</w:t>
      </w:r>
    </w:p>
    <w:p w14:paraId="0085E425" w14:textId="54B806DF" w:rsidR="009D703A" w:rsidRPr="009D703A" w:rsidRDefault="009D703A" w:rsidP="009D703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Срок – 01.01.2018</w:t>
      </w:r>
    </w:p>
    <w:p w14:paraId="49516D09" w14:textId="77777777" w:rsidR="002A73CA" w:rsidRDefault="002A73CA" w:rsidP="00CC0E4E">
      <w:pPr>
        <w:spacing w:before="0" w:after="0" w:line="240" w:lineRule="auto"/>
        <w:ind w:firstLine="720"/>
        <w:jc w:val="both"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6C14699B" w14:textId="53D0CB49" w:rsidR="0049116E" w:rsidRPr="0049116E" w:rsidRDefault="003636DA" w:rsidP="00CC0E4E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9116E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49116E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="0049116E" w:rsidRPr="0049116E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3F047BFC" w14:textId="084E7077" w:rsidR="0049116E" w:rsidRDefault="0049116E" w:rsidP="0049116E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ежегодного количества изданных учебников и учебно-методических пособий по каждой кафедре</w:t>
      </w:r>
      <w:r w:rsidRPr="00157337">
        <w:rPr>
          <w:rFonts w:ascii="Times New Roman" w:hAnsi="Times New Roman"/>
          <w:color w:val="auto"/>
          <w:sz w:val="28"/>
          <w:szCs w:val="28"/>
        </w:rPr>
        <w:t>:</w:t>
      </w:r>
    </w:p>
    <w:p w14:paraId="2A1541AC" w14:textId="77777777" w:rsidR="0049116E" w:rsidRDefault="0049116E" w:rsidP="0049116E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01.01.2017 в объеме не менее 1 издания на 1 ставку ППС за 5 лет</w:t>
      </w:r>
      <w:r w:rsidRPr="00D84BD6">
        <w:rPr>
          <w:rFonts w:ascii="Times New Roman" w:hAnsi="Times New Roman"/>
          <w:color w:val="auto"/>
          <w:sz w:val="28"/>
          <w:szCs w:val="28"/>
        </w:rPr>
        <w:t>;</w:t>
      </w:r>
    </w:p>
    <w:p w14:paraId="338555EB" w14:textId="25DFB6E8" w:rsidR="0049116E" w:rsidRPr="002A73CA" w:rsidRDefault="0049116E" w:rsidP="002A73C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01.01.2020 в объеме не менее 2 издания на 1 ставку ППС за 5 лет</w:t>
      </w:r>
      <w:r w:rsidRPr="00D84BD6">
        <w:rPr>
          <w:rFonts w:ascii="Times New Roman" w:hAnsi="Times New Roman"/>
          <w:color w:val="auto"/>
          <w:sz w:val="28"/>
          <w:szCs w:val="28"/>
        </w:rPr>
        <w:t>;</w:t>
      </w:r>
    </w:p>
    <w:p w14:paraId="338513FC" w14:textId="77777777" w:rsidR="002A73CA" w:rsidRPr="00157337" w:rsidRDefault="002A73CA" w:rsidP="002A73C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доведение доли дисциплин с рабочими программами по каждой кафедре</w:t>
      </w:r>
      <w:r w:rsidRPr="00157337">
        <w:rPr>
          <w:rFonts w:ascii="Times New Roman" w:hAnsi="Times New Roman"/>
          <w:color w:val="auto"/>
          <w:sz w:val="28"/>
          <w:szCs w:val="28"/>
        </w:rPr>
        <w:t>:</w:t>
      </w:r>
    </w:p>
    <w:p w14:paraId="7880F47F" w14:textId="14D2B235" w:rsidR="002A73CA" w:rsidRPr="002A73CA" w:rsidRDefault="002A73CA" w:rsidP="002A73C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к 01.01.2018 до 100%</w:t>
      </w:r>
      <w:r w:rsidRPr="004A3958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7FB80DB" w14:textId="1D8DA936" w:rsidR="003636DA" w:rsidRDefault="002A73CA" w:rsidP="002A73C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онлайн профилей студентов и мониторинг активности студентов в учебной научной и общественной деятельности</w:t>
      </w:r>
    </w:p>
    <w:p w14:paraId="21ABC08D" w14:textId="0E8C9340" w:rsidR="002A73CA" w:rsidRPr="002A73CA" w:rsidRDefault="009D703A" w:rsidP="002A73C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Style w:val="12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Срок – 01.01.2018</w:t>
      </w:r>
      <w:r w:rsidR="002A73CA">
        <w:rPr>
          <w:rFonts w:ascii="Times New Roman" w:hAnsi="Times New Roman"/>
          <w:color w:val="auto"/>
          <w:sz w:val="28"/>
          <w:szCs w:val="28"/>
        </w:rPr>
        <w:t>.</w:t>
      </w:r>
    </w:p>
    <w:p w14:paraId="57FB80DC" w14:textId="77777777" w:rsidR="003636DA" w:rsidRPr="00CC0E4E" w:rsidRDefault="003636DA" w:rsidP="00CC0E4E">
      <w:pPr>
        <w:spacing w:before="0" w:after="0" w:line="240" w:lineRule="auto"/>
        <w:ind w:firstLine="720"/>
        <w:jc w:val="both"/>
        <w:rPr>
          <w:rStyle w:val="12"/>
          <w:rFonts w:ascii="Times New Roman" w:hAnsi="Times New Roman"/>
          <w:color w:val="auto"/>
        </w:rPr>
      </w:pPr>
    </w:p>
    <w:p w14:paraId="57FB80DD" w14:textId="77777777" w:rsidR="003636DA" w:rsidRPr="004F5930" w:rsidRDefault="003636DA" w:rsidP="00304D6A">
      <w:pPr>
        <w:pStyle w:val="2"/>
        <w:numPr>
          <w:ilvl w:val="1"/>
          <w:numId w:val="5"/>
        </w:numPr>
        <w:ind w:left="0" w:firstLine="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3" w:name="_Toc409105207"/>
      <w:r w:rsidRPr="004F5930">
        <w:rPr>
          <w:rStyle w:val="12"/>
          <w:rFonts w:ascii="Times New Roman" w:hAnsi="Times New Roman"/>
          <w:b/>
          <w:color w:val="auto"/>
          <w:sz w:val="28"/>
          <w:szCs w:val="28"/>
        </w:rPr>
        <w:t>Внедрение и развитие электронных образовательных ресурсов</w:t>
      </w:r>
      <w:bookmarkEnd w:id="3"/>
    </w:p>
    <w:p w14:paraId="57FB80DE" w14:textId="77777777" w:rsidR="003636DA" w:rsidRPr="00D96DCF" w:rsidRDefault="003636DA" w:rsidP="00D96DCF">
      <w:p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0DF" w14:textId="77777777" w:rsidR="003636DA" w:rsidRDefault="003636DA" w:rsidP="004B573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B6549C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B6549C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C0E4E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повышение качества образования путем широкого внедрения с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 xml:space="preserve">стем электронного образования и развития дистанционных технологий. </w:t>
      </w:r>
    </w:p>
    <w:p w14:paraId="57FB80E0" w14:textId="77777777" w:rsidR="003636DA" w:rsidRPr="00CC0E4E" w:rsidRDefault="003636DA" w:rsidP="004B573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0E1" w14:textId="77777777" w:rsidR="003636DA" w:rsidRPr="00B6549C" w:rsidRDefault="003636DA" w:rsidP="00646BDC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B6549C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B6549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0E2" w14:textId="52366467" w:rsidR="003636DA" w:rsidRPr="00BD5CBA" w:rsidRDefault="0049116E" w:rsidP="00BD5CB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квалификации ППС по применению дистанционных технол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гий в образовании</w:t>
      </w:r>
      <w:r w:rsidR="00BD5CBA" w:rsidRPr="00BD5CBA">
        <w:rPr>
          <w:rFonts w:ascii="Times New Roman" w:hAnsi="Times New Roman"/>
          <w:color w:val="auto"/>
          <w:sz w:val="28"/>
          <w:szCs w:val="28"/>
        </w:rPr>
        <w:t>;</w:t>
      </w:r>
    </w:p>
    <w:p w14:paraId="122FDCB2" w14:textId="422AEDD4" w:rsidR="007C6B75" w:rsidRPr="00BD5CBA" w:rsidRDefault="003636DA" w:rsidP="00BD5CB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своевременное обновление и информационное наполнение Интернет страниц факультета</w:t>
      </w:r>
      <w:r w:rsidRPr="00646BD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кафедр и факультетских подразделений на базе</w:t>
      </w:r>
      <w:r w:rsidR="002A73CA">
        <w:rPr>
          <w:rFonts w:ascii="Times New Roman" w:hAnsi="Times New Roman"/>
          <w:color w:val="auto"/>
          <w:sz w:val="28"/>
          <w:szCs w:val="28"/>
        </w:rPr>
        <w:t xml:space="preserve"> И</w:t>
      </w:r>
      <w:r w:rsidR="002A73CA">
        <w:rPr>
          <w:rFonts w:ascii="Times New Roman" w:hAnsi="Times New Roman"/>
          <w:color w:val="auto"/>
          <w:sz w:val="28"/>
          <w:szCs w:val="28"/>
        </w:rPr>
        <w:t>н</w:t>
      </w:r>
      <w:r w:rsidR="002A73CA">
        <w:rPr>
          <w:rFonts w:ascii="Times New Roman" w:hAnsi="Times New Roman"/>
          <w:color w:val="auto"/>
          <w:sz w:val="28"/>
          <w:szCs w:val="28"/>
        </w:rPr>
        <w:t>тернет портала университета;</w:t>
      </w:r>
    </w:p>
    <w:p w14:paraId="57FB80E6" w14:textId="77777777" w:rsidR="003636DA" w:rsidRPr="00646BDC" w:rsidRDefault="003636DA" w:rsidP="00646BDC">
      <w:pPr>
        <w:spacing w:before="0" w:after="0" w:line="240" w:lineRule="auto"/>
        <w:jc w:val="both"/>
        <w:rPr>
          <w:rStyle w:val="12"/>
          <w:rFonts w:ascii="Times New Roman" w:hAnsi="Times New Roman"/>
          <w:color w:val="auto"/>
          <w:sz w:val="28"/>
          <w:szCs w:val="28"/>
        </w:rPr>
      </w:pPr>
    </w:p>
    <w:p w14:paraId="1C8A059E" w14:textId="51418FAC" w:rsidR="00B6549C" w:rsidRPr="00BD5CBA" w:rsidRDefault="003636DA" w:rsidP="00BD5CBA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B6549C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B6549C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="00B6549C" w:rsidRPr="00B6549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4B6B3B2E" w14:textId="53459472" w:rsidR="00B6549C" w:rsidRPr="009D703A" w:rsidRDefault="00B6549C" w:rsidP="009D703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доли ППС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применяющих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дистанционные технологии в уче</w:t>
      </w:r>
      <w:r>
        <w:rPr>
          <w:rFonts w:ascii="Times New Roman" w:hAnsi="Times New Roman"/>
          <w:color w:val="auto"/>
          <w:sz w:val="28"/>
          <w:szCs w:val="28"/>
        </w:rPr>
        <w:t>б</w:t>
      </w:r>
      <w:r>
        <w:rPr>
          <w:rFonts w:ascii="Times New Roman" w:hAnsi="Times New Roman"/>
          <w:color w:val="auto"/>
          <w:sz w:val="28"/>
          <w:szCs w:val="28"/>
        </w:rPr>
        <w:t>но-методическом обеспечении и образовательном процессе</w:t>
      </w:r>
      <w:r w:rsidRPr="00DC1487">
        <w:rPr>
          <w:rFonts w:ascii="Times New Roman" w:hAnsi="Times New Roman"/>
          <w:color w:val="auto"/>
          <w:sz w:val="28"/>
          <w:szCs w:val="28"/>
        </w:rPr>
        <w:t>;</w:t>
      </w:r>
    </w:p>
    <w:p w14:paraId="6BCA3664" w14:textId="0C5ED6F5" w:rsidR="00B6549C" w:rsidRPr="00B6549C" w:rsidRDefault="00E4698C" w:rsidP="00B6549C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к 01.01.2020 до 30</w:t>
      </w:r>
      <w:r w:rsidR="00B6549C">
        <w:rPr>
          <w:rFonts w:ascii="Times New Roman" w:hAnsi="Times New Roman"/>
          <w:bCs/>
          <w:color w:val="000000"/>
          <w:sz w:val="28"/>
          <w:szCs w:val="28"/>
        </w:rPr>
        <w:t>%</w:t>
      </w:r>
      <w:r w:rsidR="00B6549C" w:rsidRPr="004A3958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7FB80EA" w14:textId="78E69A59" w:rsidR="003636DA" w:rsidRPr="00E4698C" w:rsidRDefault="00B6549C" w:rsidP="00E4698C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Style w:val="12"/>
          <w:rFonts w:ascii="Times New Roman" w:hAnsi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color w:val="auto"/>
          <w:sz w:val="28"/>
          <w:szCs w:val="28"/>
        </w:rPr>
        <w:lastRenderedPageBreak/>
        <w:t>обновление страницы факультета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создание и наполнение новых разделов (образование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наука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сотрудники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студентам</w:t>
      </w:r>
      <w:r w:rsidRPr="00B6549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абитуриентам</w:t>
      </w:r>
      <w:r w:rsidR="00680475" w:rsidRPr="00680475">
        <w:rPr>
          <w:rFonts w:ascii="Times New Roman" w:hAnsi="Times New Roman"/>
          <w:color w:val="auto"/>
          <w:sz w:val="28"/>
          <w:szCs w:val="28"/>
        </w:rPr>
        <w:t>,</w:t>
      </w:r>
      <w:r w:rsidR="00680475">
        <w:rPr>
          <w:rFonts w:ascii="Times New Roman" w:hAnsi="Times New Roman"/>
          <w:color w:val="auto"/>
          <w:sz w:val="28"/>
          <w:szCs w:val="28"/>
        </w:rPr>
        <w:t xml:space="preserve"> междунаро</w:t>
      </w:r>
      <w:r w:rsidR="00680475">
        <w:rPr>
          <w:rFonts w:ascii="Times New Roman" w:hAnsi="Times New Roman"/>
          <w:color w:val="auto"/>
          <w:sz w:val="28"/>
          <w:szCs w:val="28"/>
        </w:rPr>
        <w:t>д</w:t>
      </w:r>
      <w:r w:rsidR="00680475">
        <w:rPr>
          <w:rFonts w:ascii="Times New Roman" w:hAnsi="Times New Roman"/>
          <w:color w:val="auto"/>
          <w:sz w:val="28"/>
          <w:szCs w:val="28"/>
        </w:rPr>
        <w:t>ные связи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DC1487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14:paraId="57FB80ED" w14:textId="0791C8BC" w:rsidR="003636DA" w:rsidRPr="00037098" w:rsidRDefault="003636DA" w:rsidP="009B402F">
      <w:pPr>
        <w:pStyle w:val="11"/>
        <w:numPr>
          <w:ilvl w:val="0"/>
          <w:numId w:val="7"/>
        </w:numPr>
        <w:tabs>
          <w:tab w:val="left" w:pos="360"/>
        </w:tabs>
        <w:spacing w:before="0" w:after="0" w:line="240" w:lineRule="auto"/>
        <w:jc w:val="center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4" w:name="_Toc409105208"/>
      <w:r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t>НАУЧНО-ИССЛЕДОВАТЕЛЬСКАЯ ДЕЯТЕЛЬНОСТЬ</w:t>
      </w:r>
      <w:bookmarkEnd w:id="4"/>
    </w:p>
    <w:p w14:paraId="57FB80F7" w14:textId="4ECDA826" w:rsidR="003636DA" w:rsidRPr="00646BDC" w:rsidRDefault="003636DA" w:rsidP="00037098">
      <w:pPr>
        <w:pStyle w:val="afc"/>
        <w:spacing w:before="0"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7FB80F8" w14:textId="26879ED7" w:rsidR="003636DA" w:rsidRPr="009D7B23" w:rsidRDefault="009D703A" w:rsidP="00304D6A">
      <w:pPr>
        <w:pStyle w:val="2"/>
        <w:numPr>
          <w:ilvl w:val="1"/>
          <w:numId w:val="7"/>
        </w:numPr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5" w:name="_Toc409105210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Развитие научно-и</w:t>
      </w:r>
      <w:r w:rsidR="00E85022">
        <w:rPr>
          <w:rStyle w:val="12"/>
          <w:rFonts w:ascii="Times New Roman" w:hAnsi="Times New Roman"/>
          <w:b/>
          <w:color w:val="auto"/>
          <w:sz w:val="28"/>
          <w:szCs w:val="28"/>
        </w:rPr>
        <w:t>сследовательской</w:t>
      </w:r>
      <w:r w:rsidR="003636DA"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 деятельности факультета</w:t>
      </w:r>
      <w:bookmarkEnd w:id="5"/>
    </w:p>
    <w:p w14:paraId="57FB80F9" w14:textId="77777777" w:rsidR="003636DA" w:rsidRDefault="003636DA" w:rsidP="00CB15F7">
      <w:pPr>
        <w:pStyle w:val="11"/>
        <w:spacing w:before="0" w:after="0" w:line="240" w:lineRule="auto"/>
        <w:rPr>
          <w:rFonts w:ascii="Times New Roman" w:hAnsi="Times New Roman"/>
          <w:i/>
          <w:color w:val="auto"/>
          <w:spacing w:val="-4"/>
          <w:sz w:val="28"/>
          <w:szCs w:val="28"/>
        </w:rPr>
      </w:pPr>
    </w:p>
    <w:p w14:paraId="57FB80FA" w14:textId="77777777" w:rsidR="003636DA" w:rsidRPr="00257477" w:rsidRDefault="003636DA" w:rsidP="0025747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E85022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E85022">
        <w:rPr>
          <w:rFonts w:ascii="Times New Roman" w:hAnsi="Times New Roman"/>
          <w:b/>
          <w:color w:val="auto"/>
          <w:sz w:val="28"/>
          <w:szCs w:val="28"/>
        </w:rPr>
        <w:t>:</w:t>
      </w:r>
      <w:r w:rsidRPr="0025747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с</w:t>
      </w:r>
      <w:r w:rsidRPr="00257477">
        <w:rPr>
          <w:rFonts w:ascii="Times New Roman" w:hAnsi="Times New Roman"/>
          <w:color w:val="auto"/>
          <w:sz w:val="28"/>
          <w:szCs w:val="28"/>
        </w:rPr>
        <w:t>оздание условий для повышения качества и объема научных и</w:t>
      </w:r>
      <w:r w:rsidRPr="00257477">
        <w:rPr>
          <w:rFonts w:ascii="Times New Roman" w:hAnsi="Times New Roman"/>
          <w:color w:val="auto"/>
          <w:sz w:val="28"/>
          <w:szCs w:val="28"/>
        </w:rPr>
        <w:t>с</w:t>
      </w:r>
      <w:r w:rsidRPr="00257477">
        <w:rPr>
          <w:rFonts w:ascii="Times New Roman" w:hAnsi="Times New Roman"/>
          <w:color w:val="auto"/>
          <w:sz w:val="28"/>
          <w:szCs w:val="28"/>
        </w:rPr>
        <w:t>следований и инновационной составляющей по всем направлениям научно-инновационной деятельности факультета.</w:t>
      </w:r>
    </w:p>
    <w:p w14:paraId="57FB80FB" w14:textId="77777777" w:rsidR="003636DA" w:rsidRDefault="003636DA" w:rsidP="00CB15F7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  <w:r w:rsidRPr="00646BDC">
        <w:rPr>
          <w:rFonts w:ascii="Times New Roman" w:hAnsi="Times New Roman"/>
          <w:color w:val="auto"/>
          <w:spacing w:val="-4"/>
          <w:sz w:val="28"/>
          <w:szCs w:val="28"/>
        </w:rPr>
        <w:t xml:space="preserve"> </w:t>
      </w:r>
    </w:p>
    <w:p w14:paraId="57FB80FC" w14:textId="77777777" w:rsidR="003636DA" w:rsidRPr="00E85022" w:rsidRDefault="003636DA" w:rsidP="00CB15F7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E85022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E85022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0FD" w14:textId="697F8F0E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разработка и реализация действенных мер стимулирования научной де</w:t>
      </w:r>
      <w:r>
        <w:rPr>
          <w:rFonts w:ascii="Times New Roman" w:hAnsi="Times New Roman"/>
          <w:color w:val="auto"/>
          <w:sz w:val="28"/>
          <w:szCs w:val="28"/>
        </w:rPr>
        <w:t>я</w:t>
      </w:r>
      <w:r>
        <w:rPr>
          <w:rFonts w:ascii="Times New Roman" w:hAnsi="Times New Roman"/>
          <w:color w:val="auto"/>
          <w:sz w:val="28"/>
          <w:szCs w:val="28"/>
        </w:rPr>
        <w:t>тельности сотрудников на факультете (на основе рейтинговых показат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лей научной деятельности кафедр, лабораторий</w:t>
      </w:r>
      <w:r w:rsidRPr="004B33B0">
        <w:rPr>
          <w:rFonts w:ascii="Times New Roman" w:hAnsi="Times New Roman"/>
          <w:color w:val="auto"/>
          <w:sz w:val="28"/>
          <w:szCs w:val="28"/>
        </w:rPr>
        <w:t>,</w:t>
      </w:r>
      <w:r w:rsidRPr="00CB15F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ППС и с привязкой к о</w:t>
      </w:r>
      <w:r>
        <w:rPr>
          <w:rFonts w:ascii="Times New Roman" w:hAnsi="Times New Roman"/>
          <w:color w:val="auto"/>
          <w:sz w:val="28"/>
          <w:szCs w:val="28"/>
        </w:rPr>
        <w:t>б</w:t>
      </w:r>
      <w:r>
        <w:rPr>
          <w:rFonts w:ascii="Times New Roman" w:hAnsi="Times New Roman"/>
          <w:color w:val="auto"/>
          <w:sz w:val="28"/>
          <w:szCs w:val="28"/>
        </w:rPr>
        <w:t>разовательному процессу)</w:t>
      </w:r>
    </w:p>
    <w:p w14:paraId="57FB80FF" w14:textId="590E589B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введение в практику научной деятельности факультета регулярное пров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дение факультетского научного семинара</w:t>
      </w:r>
      <w:r w:rsidRPr="00CB15F7">
        <w:rPr>
          <w:rFonts w:ascii="Times New Roman" w:hAnsi="Times New Roman"/>
          <w:color w:val="auto"/>
          <w:sz w:val="28"/>
          <w:szCs w:val="28"/>
        </w:rPr>
        <w:t>, для открыто</w:t>
      </w:r>
      <w:r>
        <w:rPr>
          <w:rFonts w:ascii="Times New Roman" w:hAnsi="Times New Roman"/>
          <w:color w:val="auto"/>
          <w:sz w:val="28"/>
          <w:szCs w:val="28"/>
        </w:rPr>
        <w:t>го обсуждения р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зультатов работы по научным темам как ведущих профессоров и доце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тов, так и аспирантов на основе их публичных докладов (при наличии и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тереса по сотрудничеству</w:t>
      </w:r>
      <w:r w:rsidRPr="002841EA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приглашение в качестве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докладчиков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как пре</w:t>
      </w:r>
      <w:r>
        <w:rPr>
          <w:rFonts w:ascii="Times New Roman" w:hAnsi="Times New Roman"/>
          <w:color w:val="auto"/>
          <w:sz w:val="28"/>
          <w:szCs w:val="28"/>
        </w:rPr>
        <w:t>д</w:t>
      </w:r>
      <w:r>
        <w:rPr>
          <w:rFonts w:ascii="Times New Roman" w:hAnsi="Times New Roman"/>
          <w:color w:val="auto"/>
          <w:sz w:val="28"/>
          <w:szCs w:val="28"/>
        </w:rPr>
        <w:t>ставителей промышленности, так и отечественных и зарубежных коллег)</w:t>
      </w:r>
      <w:r w:rsidRPr="002841EA">
        <w:rPr>
          <w:rFonts w:ascii="Times New Roman" w:hAnsi="Times New Roman"/>
          <w:color w:val="auto"/>
          <w:sz w:val="28"/>
          <w:szCs w:val="28"/>
        </w:rPr>
        <w:t>;</w:t>
      </w:r>
    </w:p>
    <w:p w14:paraId="71E42939" w14:textId="65F01275" w:rsidR="00E85022" w:rsidRDefault="00E85022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ежеквартально</w:t>
      </w:r>
    </w:p>
    <w:p w14:paraId="57FB8100" w14:textId="0585E14E" w:rsidR="003636DA" w:rsidRPr="00CB15F7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статуса научных публикаций ежегодной конференции</w:t>
      </w:r>
      <w:r w:rsidRPr="00C132F8">
        <w:rPr>
          <w:rFonts w:ascii="Times New Roman" w:hAnsi="Times New Roman"/>
          <w:color w:val="auto"/>
          <w:sz w:val="28"/>
          <w:szCs w:val="28"/>
        </w:rPr>
        <w:t>, орг</w:t>
      </w:r>
      <w:r w:rsidRPr="00C132F8">
        <w:rPr>
          <w:rFonts w:ascii="Times New Roman" w:hAnsi="Times New Roman"/>
          <w:color w:val="auto"/>
          <w:sz w:val="28"/>
          <w:szCs w:val="28"/>
        </w:rPr>
        <w:t>а</w:t>
      </w:r>
      <w:r w:rsidRPr="00C132F8">
        <w:rPr>
          <w:rFonts w:ascii="Times New Roman" w:hAnsi="Times New Roman"/>
          <w:color w:val="auto"/>
          <w:sz w:val="28"/>
          <w:szCs w:val="28"/>
        </w:rPr>
        <w:t>низуемой приборостроительным факультетом,</w:t>
      </w:r>
      <w:r>
        <w:rPr>
          <w:rFonts w:ascii="Times New Roman" w:hAnsi="Times New Roman"/>
          <w:color w:val="auto"/>
          <w:sz w:val="28"/>
          <w:szCs w:val="28"/>
        </w:rPr>
        <w:t xml:space="preserve"> путем их внешнего реце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зирования (привлечение внешних отечественных и зарубежных рецензе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тов) и включения в базы РИНЦ, а также</w:t>
      </w:r>
      <w:r w:rsidRPr="00C132F8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в перспективе</w:t>
      </w:r>
      <w:r w:rsidRPr="00C132F8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включения в одну из зарубежных баз IEEE,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S</w:t>
      </w:r>
      <w:r w:rsidR="00364117">
        <w:rPr>
          <w:rFonts w:ascii="Times New Roman" w:hAnsi="Times New Roman"/>
          <w:color w:val="auto"/>
          <w:sz w:val="28"/>
          <w:szCs w:val="28"/>
        </w:rPr>
        <w:t>co</w:t>
      </w:r>
      <w:r w:rsidR="00BD5CBA">
        <w:rPr>
          <w:rFonts w:ascii="Times New Roman" w:hAnsi="Times New Roman"/>
          <w:color w:val="auto"/>
          <w:sz w:val="28"/>
          <w:szCs w:val="28"/>
        </w:rPr>
        <w:t>pus</w:t>
      </w:r>
      <w:proofErr w:type="spellEnd"/>
      <w:r w:rsidR="00BD5CBA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 w:rsidR="00BD5CBA">
        <w:rPr>
          <w:rFonts w:ascii="Times New Roman" w:hAnsi="Times New Roman"/>
          <w:color w:val="auto"/>
          <w:sz w:val="28"/>
          <w:szCs w:val="28"/>
        </w:rPr>
        <w:t>Web</w:t>
      </w:r>
      <w:proofErr w:type="spellEnd"/>
      <w:r w:rsidR="00BD5CBA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="00BD5CBA">
        <w:rPr>
          <w:rFonts w:ascii="Times New Roman" w:hAnsi="Times New Roman"/>
          <w:color w:val="auto"/>
          <w:sz w:val="28"/>
          <w:szCs w:val="28"/>
        </w:rPr>
        <w:t>of</w:t>
      </w:r>
      <w:proofErr w:type="spellEnd"/>
      <w:r w:rsidR="00BD5CBA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="00BD5CBA">
        <w:rPr>
          <w:rFonts w:ascii="Times New Roman" w:hAnsi="Times New Roman"/>
          <w:color w:val="auto"/>
          <w:sz w:val="28"/>
          <w:szCs w:val="28"/>
        </w:rPr>
        <w:t>Science</w:t>
      </w:r>
      <w:proofErr w:type="spellEnd"/>
      <w:r w:rsidR="00BD5CBA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(</w:t>
      </w:r>
      <w:r w:rsidRPr="00CB15F7">
        <w:rPr>
          <w:rFonts w:ascii="Times New Roman" w:hAnsi="Times New Roman"/>
          <w:color w:val="auto"/>
          <w:sz w:val="28"/>
          <w:szCs w:val="28"/>
        </w:rPr>
        <w:t xml:space="preserve">с </w:t>
      </w:r>
      <w:r>
        <w:rPr>
          <w:rFonts w:ascii="Times New Roman" w:hAnsi="Times New Roman"/>
          <w:color w:val="auto"/>
          <w:sz w:val="28"/>
          <w:szCs w:val="28"/>
        </w:rPr>
        <w:t>требованием публ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>каций на английском языке)</w:t>
      </w:r>
      <w:r w:rsidRPr="00CB15F7">
        <w:rPr>
          <w:rFonts w:ascii="Times New Roman" w:hAnsi="Times New Roman"/>
          <w:color w:val="auto"/>
          <w:sz w:val="28"/>
          <w:szCs w:val="28"/>
        </w:rPr>
        <w:t>;</w:t>
      </w:r>
    </w:p>
    <w:p w14:paraId="57FB8101" w14:textId="77777777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оснащение кафедр (лабораторий) необходимым научным оборудованием под конкретные научные направления исследований</w:t>
      </w:r>
      <w:r w:rsidRPr="00CB15F7">
        <w:rPr>
          <w:rFonts w:ascii="Times New Roman" w:hAnsi="Times New Roman"/>
          <w:color w:val="auto"/>
          <w:sz w:val="28"/>
          <w:szCs w:val="28"/>
        </w:rPr>
        <w:t>;</w:t>
      </w:r>
    </w:p>
    <w:p w14:paraId="2CAC3DAB" w14:textId="36AC3040" w:rsidR="00E85022" w:rsidRDefault="00E85022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 мере потребности и возможностей вуза</w:t>
      </w:r>
    </w:p>
    <w:p w14:paraId="57FB8102" w14:textId="77777777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активизация взаимодействия с предприятиями, в том числе оборонного комплекса</w:t>
      </w:r>
      <w:r w:rsidRPr="00CB15F7">
        <w:rPr>
          <w:rFonts w:ascii="Times New Roman" w:hAnsi="Times New Roman"/>
          <w:color w:val="auto"/>
          <w:sz w:val="28"/>
          <w:szCs w:val="28"/>
        </w:rPr>
        <w:t xml:space="preserve">, для </w:t>
      </w:r>
      <w:r>
        <w:rPr>
          <w:rFonts w:ascii="Times New Roman" w:hAnsi="Times New Roman"/>
          <w:color w:val="auto"/>
          <w:sz w:val="28"/>
          <w:szCs w:val="28"/>
        </w:rPr>
        <w:t>научного сотрудничества и организации</w:t>
      </w:r>
      <w:r w:rsidRPr="00CB15F7">
        <w:rPr>
          <w:rFonts w:ascii="Times New Roman" w:hAnsi="Times New Roman"/>
          <w:color w:val="auto"/>
          <w:sz w:val="28"/>
          <w:szCs w:val="28"/>
        </w:rPr>
        <w:t xml:space="preserve"> совместных на</w:t>
      </w:r>
      <w:r>
        <w:rPr>
          <w:rFonts w:ascii="Times New Roman" w:hAnsi="Times New Roman"/>
          <w:color w:val="auto"/>
          <w:sz w:val="28"/>
          <w:szCs w:val="28"/>
        </w:rPr>
        <w:t>учных проектов</w:t>
      </w:r>
      <w:r w:rsidRPr="002841EA">
        <w:rPr>
          <w:rFonts w:ascii="Times New Roman" w:hAnsi="Times New Roman"/>
          <w:color w:val="auto"/>
          <w:sz w:val="28"/>
          <w:szCs w:val="28"/>
        </w:rPr>
        <w:t>;</w:t>
      </w:r>
    </w:p>
    <w:p w14:paraId="06C3CCF0" w14:textId="5C3046E5" w:rsidR="00E85022" w:rsidRDefault="00E85022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поддержание контактов с предприятиями</w:t>
      </w:r>
    </w:p>
    <w:p w14:paraId="7D5C6233" w14:textId="244D1C09" w:rsidR="00E85022" w:rsidRDefault="00A46F7A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</w:t>
      </w:r>
      <w:r w:rsidR="00E85022">
        <w:rPr>
          <w:rFonts w:ascii="Times New Roman" w:hAnsi="Times New Roman"/>
          <w:color w:val="auto"/>
          <w:sz w:val="28"/>
          <w:szCs w:val="28"/>
        </w:rPr>
        <w:t>одготовка заявок на гранты</w:t>
      </w:r>
    </w:p>
    <w:p w14:paraId="57FB8103" w14:textId="77777777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содействие интернационализации научных исследований на факультете путем активизации международных научных контактов и создание благ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приятных условий для молодых ученых со знанием английского языка</w:t>
      </w:r>
      <w:r w:rsidRPr="002841EA">
        <w:rPr>
          <w:rFonts w:ascii="Times New Roman" w:hAnsi="Times New Roman"/>
          <w:color w:val="auto"/>
          <w:sz w:val="28"/>
          <w:szCs w:val="28"/>
        </w:rPr>
        <w:t>;</w:t>
      </w:r>
    </w:p>
    <w:p w14:paraId="57FB8104" w14:textId="77777777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условий и стимулирующих мер для научной мобильности пр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фессорско-преподавательского состава факультета</w:t>
      </w:r>
      <w:r w:rsidRPr="002841EA">
        <w:rPr>
          <w:rFonts w:ascii="Times New Roman" w:hAnsi="Times New Roman"/>
          <w:color w:val="auto"/>
          <w:sz w:val="28"/>
          <w:szCs w:val="28"/>
        </w:rPr>
        <w:t>.</w:t>
      </w:r>
    </w:p>
    <w:p w14:paraId="57FB8105" w14:textId="77777777" w:rsidR="003636DA" w:rsidRDefault="003636DA" w:rsidP="00CB15F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создание условий и мотивационных механизмов для увеличения колич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ство и улучшения качества заявок на научно-исследовательские гранты, включая зарубежные.</w:t>
      </w:r>
    </w:p>
    <w:p w14:paraId="37394538" w14:textId="77777777" w:rsidR="003B10D6" w:rsidRDefault="003B10D6" w:rsidP="00CB15F7">
      <w:pPr>
        <w:pStyle w:val="afc"/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00B09FFB" w14:textId="3CC14724" w:rsidR="00E85022" w:rsidRPr="00C45AE4" w:rsidRDefault="003636DA" w:rsidP="00CB15F7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E85022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</w:t>
      </w:r>
      <w:r w:rsidRPr="00C45AE4">
        <w:rPr>
          <w:rFonts w:ascii="Times New Roman" w:hAnsi="Times New Roman"/>
          <w:b/>
          <w:i/>
          <w:color w:val="auto"/>
          <w:sz w:val="28"/>
          <w:szCs w:val="28"/>
        </w:rPr>
        <w:t>ты</w:t>
      </w:r>
      <w:r w:rsidR="00C45AE4" w:rsidRPr="00C45AE4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="00C45AE4" w:rsidRPr="00C45AE4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2C0A7593" w14:textId="4DB0DA3C" w:rsidR="00E85022" w:rsidRDefault="00C45AE4" w:rsidP="00E85022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к 01.01.2020 г. добиться </w:t>
      </w:r>
      <w:r w:rsidR="00E85022">
        <w:rPr>
          <w:rFonts w:ascii="Times New Roman" w:hAnsi="Times New Roman"/>
          <w:color w:val="auto"/>
          <w:sz w:val="28"/>
          <w:szCs w:val="28"/>
        </w:rPr>
        <w:t xml:space="preserve">повышение публикационной активности ППС </w:t>
      </w:r>
    </w:p>
    <w:p w14:paraId="3740E9ED" w14:textId="07D7B69F" w:rsidR="00E85022" w:rsidRDefault="00C45AE4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для каждого ППС до 39 лет минимум 2</w:t>
      </w:r>
      <w:r w:rsidR="00E85022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рецензируемая </w:t>
      </w:r>
      <w:r w:rsidR="00E85022">
        <w:rPr>
          <w:rFonts w:ascii="Times New Roman" w:hAnsi="Times New Roman"/>
          <w:color w:val="auto"/>
          <w:sz w:val="28"/>
          <w:szCs w:val="28"/>
        </w:rPr>
        <w:t>публикация</w:t>
      </w:r>
      <w:r>
        <w:rPr>
          <w:rFonts w:ascii="Times New Roman" w:hAnsi="Times New Roman"/>
          <w:color w:val="auto"/>
          <w:sz w:val="28"/>
          <w:szCs w:val="28"/>
        </w:rPr>
        <w:t xml:space="preserve"> за 1 год</w:t>
      </w:r>
      <w:r w:rsidRPr="00C45AE4">
        <w:rPr>
          <w:rFonts w:ascii="Times New Roman" w:hAnsi="Times New Roman"/>
          <w:color w:val="auto"/>
          <w:sz w:val="28"/>
          <w:szCs w:val="28"/>
        </w:rPr>
        <w:t>;</w:t>
      </w:r>
    </w:p>
    <w:p w14:paraId="19055DDB" w14:textId="0E05AF4F" w:rsidR="00C45AE4" w:rsidRDefault="00C45AE4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для каждого ППС от 40 до 60 лет минимум 1 индексируемая и р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цензируемая публикация за 1 год</w:t>
      </w:r>
      <w:r w:rsidRPr="00C45AE4">
        <w:rPr>
          <w:rFonts w:ascii="Times New Roman" w:hAnsi="Times New Roman"/>
          <w:color w:val="auto"/>
          <w:sz w:val="28"/>
          <w:szCs w:val="28"/>
        </w:rPr>
        <w:t>;</w:t>
      </w:r>
    </w:p>
    <w:p w14:paraId="0B23251F" w14:textId="1683E80A" w:rsidR="00C45AE4" w:rsidRDefault="00C45AE4" w:rsidP="00E85022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для каждого ППС более 60 лет минимум 1 индексируемая и реце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зируемая публикация за 2 года</w:t>
      </w:r>
    </w:p>
    <w:p w14:paraId="299888B3" w14:textId="01139AA3" w:rsidR="00C45AE4" w:rsidRDefault="00C45AE4" w:rsidP="00E85022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повысить средний индекс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Хирша</w:t>
      </w:r>
      <w:proofErr w:type="spellEnd"/>
      <w:r w:rsidR="00364117">
        <w:rPr>
          <w:rFonts w:ascii="Times New Roman" w:hAnsi="Times New Roman"/>
          <w:color w:val="auto"/>
          <w:sz w:val="28"/>
          <w:szCs w:val="28"/>
        </w:rPr>
        <w:t xml:space="preserve"> (текущий по факультету</w:t>
      </w:r>
      <w:r w:rsidR="00484CB8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A46F7A">
        <w:rPr>
          <w:rFonts w:ascii="Times New Roman" w:hAnsi="Times New Roman"/>
          <w:color w:val="auto"/>
          <w:sz w:val="28"/>
          <w:szCs w:val="28"/>
        </w:rPr>
        <w:t>2,3</w:t>
      </w:r>
      <w:r w:rsidR="00484CB8">
        <w:rPr>
          <w:rFonts w:ascii="Times New Roman" w:hAnsi="Times New Roman"/>
          <w:color w:val="auto"/>
          <w:sz w:val="28"/>
          <w:szCs w:val="28"/>
        </w:rPr>
        <w:t xml:space="preserve"> на 1 чел)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14:paraId="6D6489BF" w14:textId="56E2C515" w:rsidR="00C45AE4" w:rsidRDefault="00C45AE4" w:rsidP="00C45AE4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к 01.01.2020 в среднем по факультету – до </w:t>
      </w:r>
      <w:r w:rsidR="00A46F7A">
        <w:rPr>
          <w:rFonts w:ascii="Times New Roman" w:hAnsi="Times New Roman"/>
          <w:color w:val="auto"/>
          <w:sz w:val="28"/>
          <w:szCs w:val="28"/>
        </w:rPr>
        <w:t>4</w:t>
      </w:r>
      <w:r w:rsidR="00A01945">
        <w:rPr>
          <w:rFonts w:ascii="Times New Roman" w:hAnsi="Times New Roman"/>
          <w:color w:val="auto"/>
          <w:sz w:val="28"/>
          <w:szCs w:val="28"/>
        </w:rPr>
        <w:t xml:space="preserve"> на 1 чел</w:t>
      </w:r>
      <w:r w:rsidRPr="00C45AE4">
        <w:rPr>
          <w:rFonts w:ascii="Times New Roman" w:hAnsi="Times New Roman"/>
          <w:color w:val="auto"/>
          <w:sz w:val="28"/>
          <w:szCs w:val="28"/>
        </w:rPr>
        <w:t>;</w:t>
      </w:r>
    </w:p>
    <w:p w14:paraId="0CBA0674" w14:textId="7AC20D54" w:rsidR="00A01945" w:rsidRDefault="00A01945" w:rsidP="00A0194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повысить </w:t>
      </w:r>
      <w:r w:rsidR="00484CB8">
        <w:rPr>
          <w:rFonts w:ascii="Times New Roman" w:hAnsi="Times New Roman"/>
          <w:bCs/>
          <w:color w:val="000000"/>
          <w:sz w:val="28"/>
          <w:szCs w:val="28"/>
        </w:rPr>
        <w:t>количество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аспирантов</w:t>
      </w:r>
    </w:p>
    <w:p w14:paraId="21B7DF2F" w14:textId="6BDEDF44" w:rsidR="00484CB8" w:rsidRDefault="00A46F7A" w:rsidP="00484CB8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01.01.2022</w:t>
      </w:r>
      <w:r w:rsidR="00484CB8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484CB8">
        <w:rPr>
          <w:rFonts w:ascii="Times New Roman" w:hAnsi="Times New Roman"/>
          <w:color w:val="auto"/>
          <w:sz w:val="28"/>
          <w:szCs w:val="28"/>
        </w:rPr>
        <w:t>в</w:t>
      </w:r>
      <w:proofErr w:type="gramEnd"/>
      <w:r w:rsidR="00484CB8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484CB8">
        <w:rPr>
          <w:rFonts w:ascii="Times New Roman" w:hAnsi="Times New Roman"/>
          <w:color w:val="auto"/>
          <w:sz w:val="28"/>
          <w:szCs w:val="28"/>
        </w:rPr>
        <w:t>по</w:t>
      </w:r>
      <w:proofErr w:type="gramEnd"/>
      <w:r w:rsidR="00484CB8">
        <w:rPr>
          <w:rFonts w:ascii="Times New Roman" w:hAnsi="Times New Roman"/>
          <w:color w:val="auto"/>
          <w:sz w:val="28"/>
          <w:szCs w:val="28"/>
        </w:rPr>
        <w:t xml:space="preserve"> каждой кафедре – наличие не менее 0,5 аспиранта на 1 ставки ППС</w:t>
      </w:r>
      <w:r w:rsidR="00484CB8" w:rsidRPr="00C45AE4">
        <w:rPr>
          <w:rFonts w:ascii="Times New Roman" w:hAnsi="Times New Roman"/>
          <w:color w:val="auto"/>
          <w:sz w:val="28"/>
          <w:szCs w:val="28"/>
        </w:rPr>
        <w:t>;</w:t>
      </w:r>
    </w:p>
    <w:p w14:paraId="174E583F" w14:textId="4FC302D0" w:rsidR="00484CB8" w:rsidRDefault="00484CB8" w:rsidP="00484CB8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повысить количество ежегодно подаваемых заявок на гранты</w:t>
      </w:r>
      <w:r w:rsidRPr="00A01945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339C165F" w14:textId="21151412" w:rsidR="00484CB8" w:rsidRDefault="00A46F7A" w:rsidP="00484CB8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01.01.2022</w:t>
      </w:r>
      <w:r w:rsidR="00484CB8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484CB8">
        <w:rPr>
          <w:rFonts w:ascii="Times New Roman" w:hAnsi="Times New Roman"/>
          <w:color w:val="auto"/>
          <w:sz w:val="28"/>
          <w:szCs w:val="28"/>
        </w:rPr>
        <w:t>в</w:t>
      </w:r>
      <w:proofErr w:type="gramEnd"/>
      <w:r w:rsidR="00484CB8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484CB8">
        <w:rPr>
          <w:rFonts w:ascii="Times New Roman" w:hAnsi="Times New Roman"/>
          <w:color w:val="auto"/>
          <w:sz w:val="28"/>
          <w:szCs w:val="28"/>
        </w:rPr>
        <w:t>по</w:t>
      </w:r>
      <w:proofErr w:type="gramEnd"/>
      <w:r w:rsidR="00484CB8">
        <w:rPr>
          <w:rFonts w:ascii="Times New Roman" w:hAnsi="Times New Roman"/>
          <w:color w:val="auto"/>
          <w:sz w:val="28"/>
          <w:szCs w:val="28"/>
        </w:rPr>
        <w:t xml:space="preserve"> каждой кафедре – не менее 1 заявки в год на 5 ставок ППС</w:t>
      </w:r>
      <w:r w:rsidR="00484CB8" w:rsidRPr="00C45AE4">
        <w:rPr>
          <w:rFonts w:ascii="Times New Roman" w:hAnsi="Times New Roman"/>
          <w:color w:val="auto"/>
          <w:sz w:val="28"/>
          <w:szCs w:val="28"/>
        </w:rPr>
        <w:t>;</w:t>
      </w:r>
    </w:p>
    <w:p w14:paraId="57FB8108" w14:textId="77777777" w:rsidR="003636DA" w:rsidRDefault="003636DA" w:rsidP="00CB15F7">
      <w:pPr>
        <w:pStyle w:val="11"/>
        <w:spacing w:before="0" w:after="0" w:line="240" w:lineRule="auto"/>
        <w:ind w:firstLine="720"/>
        <w:jc w:val="both"/>
        <w:rPr>
          <w:rStyle w:val="12"/>
          <w:rFonts w:ascii="Times New Roman" w:hAnsi="Times New Roman"/>
        </w:rPr>
      </w:pPr>
    </w:p>
    <w:p w14:paraId="57FB810A" w14:textId="77777777" w:rsidR="003636DA" w:rsidRPr="009D7B23" w:rsidRDefault="003636DA" w:rsidP="00304D6A">
      <w:pPr>
        <w:pStyle w:val="2"/>
        <w:numPr>
          <w:ilvl w:val="1"/>
          <w:numId w:val="7"/>
        </w:numPr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6" w:name="_Toc409105211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Развитие научно-исследовательской работы студентов</w:t>
      </w:r>
      <w:bookmarkEnd w:id="6"/>
    </w:p>
    <w:p w14:paraId="57FB810B" w14:textId="77777777" w:rsidR="003636DA" w:rsidRDefault="003636DA" w:rsidP="00257477">
      <w:pPr>
        <w:pStyle w:val="11"/>
        <w:spacing w:before="0" w:after="0" w:line="240" w:lineRule="auto"/>
        <w:rPr>
          <w:rFonts w:ascii="Times New Roman" w:hAnsi="Times New Roman"/>
          <w:i/>
          <w:color w:val="auto"/>
          <w:spacing w:val="-4"/>
          <w:sz w:val="28"/>
          <w:szCs w:val="28"/>
        </w:rPr>
      </w:pPr>
    </w:p>
    <w:p w14:paraId="57FB810C" w14:textId="77777777" w:rsidR="003636DA" w:rsidRPr="00257477" w:rsidRDefault="003636DA" w:rsidP="0025747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484CB8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484CB8">
        <w:rPr>
          <w:rFonts w:ascii="Times New Roman" w:hAnsi="Times New Roman"/>
          <w:b/>
          <w:color w:val="auto"/>
          <w:sz w:val="28"/>
          <w:szCs w:val="28"/>
        </w:rPr>
        <w:t>:</w:t>
      </w:r>
      <w:r w:rsidRPr="0025747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повышение качества образования выпускников факультета</w:t>
      </w:r>
      <w:r w:rsidRPr="00257477">
        <w:rPr>
          <w:rFonts w:ascii="Times New Roman" w:hAnsi="Times New Roman"/>
          <w:color w:val="auto"/>
          <w:sz w:val="28"/>
          <w:szCs w:val="28"/>
        </w:rPr>
        <w:t>, а также содействие развит</w:t>
      </w:r>
      <w:r>
        <w:rPr>
          <w:rFonts w:ascii="Times New Roman" w:hAnsi="Times New Roman"/>
          <w:color w:val="auto"/>
          <w:sz w:val="28"/>
          <w:szCs w:val="28"/>
        </w:rPr>
        <w:t>ию научной деятельности путем активного привлечения ст</w:t>
      </w:r>
      <w:r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>дентов (бакалавриат, магистратура) к научной работе</w:t>
      </w:r>
    </w:p>
    <w:p w14:paraId="57FB810D" w14:textId="77777777" w:rsidR="003636DA" w:rsidRDefault="003636DA" w:rsidP="00257477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  <w:r w:rsidRPr="00646BDC">
        <w:rPr>
          <w:rFonts w:ascii="Times New Roman" w:hAnsi="Times New Roman"/>
          <w:color w:val="auto"/>
          <w:spacing w:val="-4"/>
          <w:sz w:val="28"/>
          <w:szCs w:val="28"/>
        </w:rPr>
        <w:t xml:space="preserve"> </w:t>
      </w:r>
    </w:p>
    <w:p w14:paraId="57FB810E" w14:textId="77777777" w:rsidR="003636DA" w:rsidRPr="00484CB8" w:rsidRDefault="003636DA" w:rsidP="00257477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84CB8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484CB8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37D30B54" w14:textId="77777777" w:rsidR="00364117" w:rsidRDefault="003636DA" w:rsidP="0025747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условий для активного вовлечения студентов магистратуры и бакалавриата в научную работу профессоров и доцентов факу</w:t>
      </w:r>
      <w:r w:rsidR="00364117">
        <w:rPr>
          <w:rFonts w:ascii="Times New Roman" w:hAnsi="Times New Roman"/>
          <w:color w:val="auto"/>
          <w:sz w:val="28"/>
          <w:szCs w:val="28"/>
        </w:rPr>
        <w:t>льтета п</w:t>
      </w:r>
      <w:r w:rsidR="00364117">
        <w:rPr>
          <w:rFonts w:ascii="Times New Roman" w:hAnsi="Times New Roman"/>
          <w:color w:val="auto"/>
          <w:sz w:val="28"/>
          <w:szCs w:val="28"/>
        </w:rPr>
        <w:t>у</w:t>
      </w:r>
      <w:r w:rsidR="00364117">
        <w:rPr>
          <w:rFonts w:ascii="Times New Roman" w:hAnsi="Times New Roman"/>
          <w:color w:val="auto"/>
          <w:sz w:val="28"/>
          <w:szCs w:val="28"/>
        </w:rPr>
        <w:t>тем стимулирующих мер</w:t>
      </w:r>
    </w:p>
    <w:p w14:paraId="59E1D67E" w14:textId="77777777" w:rsidR="00364117" w:rsidRDefault="003636DA" w:rsidP="00364117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привлечение к финансируемым грантам и проектам</w:t>
      </w:r>
      <w:r w:rsidR="00364117">
        <w:rPr>
          <w:rFonts w:ascii="Times New Roman" w:hAnsi="Times New Roman"/>
          <w:color w:val="auto"/>
          <w:sz w:val="28"/>
          <w:szCs w:val="28"/>
        </w:rPr>
        <w:t>,</w:t>
      </w:r>
    </w:p>
    <w:p w14:paraId="57FB810F" w14:textId="4633FB67" w:rsidR="003636DA" w:rsidRDefault="003636DA" w:rsidP="00364117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t>публикация результатов работы в престижных журналах и конф</w:t>
      </w:r>
      <w:r w:rsidRPr="00C132F8">
        <w:rPr>
          <w:rFonts w:ascii="Times New Roman" w:hAnsi="Times New Roman"/>
          <w:color w:val="auto"/>
          <w:sz w:val="28"/>
          <w:szCs w:val="28"/>
        </w:rPr>
        <w:t>е</w:t>
      </w:r>
      <w:r w:rsidRPr="00C132F8">
        <w:rPr>
          <w:rFonts w:ascii="Times New Roman" w:hAnsi="Times New Roman"/>
          <w:color w:val="auto"/>
          <w:sz w:val="28"/>
          <w:szCs w:val="28"/>
        </w:rPr>
        <w:t>ренциях</w:t>
      </w:r>
      <w:r w:rsidR="00364117">
        <w:rPr>
          <w:rFonts w:ascii="Times New Roman" w:hAnsi="Times New Roman"/>
          <w:color w:val="auto"/>
          <w:sz w:val="28"/>
          <w:szCs w:val="28"/>
        </w:rPr>
        <w:t xml:space="preserve"> в соавторстве со студентами</w:t>
      </w:r>
      <w:r w:rsidRPr="00257477">
        <w:rPr>
          <w:rFonts w:ascii="Times New Roman" w:hAnsi="Times New Roman"/>
          <w:color w:val="auto"/>
          <w:sz w:val="28"/>
          <w:szCs w:val="28"/>
        </w:rPr>
        <w:t>;</w:t>
      </w:r>
    </w:p>
    <w:p w14:paraId="57FB8110" w14:textId="77777777" w:rsidR="003636DA" w:rsidRPr="004B33B0" w:rsidRDefault="003636DA" w:rsidP="004B33B0">
      <w:pPr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4B33B0">
        <w:rPr>
          <w:rFonts w:ascii="Times New Roman" w:hAnsi="Times New Roman"/>
          <w:color w:val="auto"/>
          <w:sz w:val="28"/>
          <w:szCs w:val="28"/>
        </w:rPr>
        <w:t>обеспечение доступа студентов к современному научному оборудованию и информационным ресурсам факультета;</w:t>
      </w:r>
    </w:p>
    <w:p w14:paraId="57FB8112" w14:textId="77777777" w:rsidR="003636DA" w:rsidRPr="004B33B0" w:rsidRDefault="003636DA" w:rsidP="004B33B0">
      <w:pPr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кадрового резерва для будущего омоложения профессорско</w:t>
      </w:r>
      <w:r w:rsidRPr="002841EA">
        <w:rPr>
          <w:rFonts w:ascii="Times New Roman" w:hAnsi="Times New Roman"/>
          <w:color w:val="auto"/>
          <w:sz w:val="28"/>
          <w:szCs w:val="28"/>
        </w:rPr>
        <w:t>-</w:t>
      </w:r>
      <w:r>
        <w:rPr>
          <w:rFonts w:ascii="Times New Roman" w:hAnsi="Times New Roman"/>
          <w:color w:val="auto"/>
          <w:sz w:val="28"/>
          <w:szCs w:val="28"/>
        </w:rPr>
        <w:t>преподавательского состава факультета.</w:t>
      </w:r>
    </w:p>
    <w:p w14:paraId="57FB8113" w14:textId="77777777" w:rsidR="003636DA" w:rsidRPr="00C132F8" w:rsidRDefault="003636DA" w:rsidP="00C132F8">
      <w:pPr>
        <w:spacing w:before="0" w:after="0" w:line="240" w:lineRule="auto"/>
        <w:ind w:firstLine="720"/>
        <w:rPr>
          <w:rFonts w:ascii="Times New Roman" w:hAnsi="Times New Roman"/>
          <w:color w:val="auto"/>
          <w:sz w:val="28"/>
          <w:szCs w:val="28"/>
        </w:rPr>
      </w:pPr>
    </w:p>
    <w:p w14:paraId="48330746" w14:textId="77777777" w:rsidR="00364117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484CB8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Pr="00484CB8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7EEB0068" w14:textId="70F603F7" w:rsidR="00364117" w:rsidRDefault="00364117" w:rsidP="00364117">
      <w:pPr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t>повышение качества образования и популяр</w:t>
      </w:r>
      <w:r>
        <w:rPr>
          <w:rFonts w:ascii="Times New Roman" w:hAnsi="Times New Roman"/>
          <w:color w:val="auto"/>
          <w:sz w:val="28"/>
          <w:szCs w:val="28"/>
        </w:rPr>
        <w:t>изация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научной деятельности среди студентов</w:t>
      </w:r>
      <w:r w:rsidRPr="004B33B0">
        <w:rPr>
          <w:rFonts w:ascii="Times New Roman" w:hAnsi="Times New Roman"/>
          <w:color w:val="auto"/>
          <w:sz w:val="28"/>
          <w:szCs w:val="28"/>
        </w:rPr>
        <w:t>;</w:t>
      </w:r>
    </w:p>
    <w:p w14:paraId="0A2AC8F4" w14:textId="2F21B95B" w:rsidR="00364117" w:rsidRDefault="00364117" w:rsidP="00364117">
      <w:pPr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увеличение доли студентов, участвующих в выполнении НИР</w:t>
      </w:r>
      <w:r w:rsidRPr="00364117">
        <w:rPr>
          <w:rFonts w:ascii="Times New Roman" w:hAnsi="Times New Roman"/>
          <w:color w:val="auto"/>
          <w:sz w:val="28"/>
          <w:szCs w:val="28"/>
        </w:rPr>
        <w:t>;</w:t>
      </w:r>
    </w:p>
    <w:p w14:paraId="57FB8115" w14:textId="15C183CD" w:rsidR="003636DA" w:rsidRPr="00037098" w:rsidRDefault="00364117" w:rsidP="00037098">
      <w:pPr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lastRenderedPageBreak/>
        <w:t>увеличение количественного и качественного контингента соискателей в аспирантуру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14:paraId="57FB8118" w14:textId="22FF3BF5" w:rsidR="003636DA" w:rsidRDefault="003636DA" w:rsidP="00D96DCF">
      <w:pPr>
        <w:spacing w:before="0" w:after="0" w:line="240" w:lineRule="auto"/>
        <w:rPr>
          <w:rStyle w:val="12"/>
          <w:rFonts w:ascii="Times New Roman" w:hAnsi="Times New Roman"/>
        </w:rPr>
      </w:pPr>
    </w:p>
    <w:p w14:paraId="57FB8119" w14:textId="1AE6247D" w:rsidR="003636DA" w:rsidRPr="00154340" w:rsidRDefault="003636DA" w:rsidP="009B402F">
      <w:pPr>
        <w:pStyle w:val="11"/>
        <w:numPr>
          <w:ilvl w:val="0"/>
          <w:numId w:val="15"/>
        </w:numPr>
        <w:tabs>
          <w:tab w:val="left" w:pos="360"/>
        </w:tabs>
        <w:spacing w:before="0" w:after="0" w:line="240" w:lineRule="auto"/>
        <w:jc w:val="center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7" w:name="_Toc409105212"/>
      <w:r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КАДРОВЫЙ </w:t>
      </w:r>
      <w:bookmarkEnd w:id="7"/>
      <w:r w:rsidR="00D32B94"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t>ПОТЕНЦИАЛ</w:t>
      </w:r>
    </w:p>
    <w:p w14:paraId="57FB8123" w14:textId="37EBDE24" w:rsidR="003636DA" w:rsidRDefault="003636DA" w:rsidP="00BD5CBA">
      <w:pPr>
        <w:pStyle w:val="afc"/>
        <w:spacing w:before="0" w:after="0" w:line="240" w:lineRule="auto"/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57FB8124" w14:textId="2EBAF04D" w:rsidR="003636DA" w:rsidRPr="009D7B23" w:rsidRDefault="003636DA" w:rsidP="003B10D6">
      <w:pPr>
        <w:pStyle w:val="2"/>
        <w:numPr>
          <w:ilvl w:val="1"/>
          <w:numId w:val="15"/>
        </w:numPr>
        <w:tabs>
          <w:tab w:val="left" w:pos="540"/>
        </w:tabs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8" w:name="_Toc409105214"/>
      <w:r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Развитие кадрового потенциала </w:t>
      </w:r>
      <w:r w:rsidR="003B10D6"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и омоложение кадров </w:t>
      </w:r>
      <w:r>
        <w:rPr>
          <w:rStyle w:val="12"/>
          <w:rFonts w:ascii="Times New Roman" w:hAnsi="Times New Roman"/>
          <w:b/>
          <w:color w:val="auto"/>
          <w:sz w:val="28"/>
          <w:szCs w:val="28"/>
        </w:rPr>
        <w:t>факультета</w:t>
      </w:r>
      <w:bookmarkEnd w:id="8"/>
    </w:p>
    <w:p w14:paraId="57FB8125" w14:textId="77777777" w:rsidR="003636DA" w:rsidRDefault="003636DA" w:rsidP="004B33B0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126" w14:textId="2E075F17" w:rsidR="003636DA" w:rsidRPr="00257477" w:rsidRDefault="003636DA" w:rsidP="004B33B0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9F1C86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9F1C86">
        <w:rPr>
          <w:rFonts w:ascii="Times New Roman" w:hAnsi="Times New Roman"/>
          <w:b/>
          <w:color w:val="auto"/>
          <w:sz w:val="28"/>
          <w:szCs w:val="28"/>
        </w:rPr>
        <w:t>:</w:t>
      </w:r>
      <w:r w:rsidRPr="00257477">
        <w:rPr>
          <w:rFonts w:ascii="Times New Roman" w:hAnsi="Times New Roman"/>
          <w:color w:val="auto"/>
          <w:sz w:val="28"/>
          <w:szCs w:val="28"/>
        </w:rPr>
        <w:t xml:space="preserve"> повыше</w:t>
      </w:r>
      <w:r>
        <w:rPr>
          <w:rFonts w:ascii="Times New Roman" w:hAnsi="Times New Roman"/>
          <w:color w:val="auto"/>
          <w:sz w:val="28"/>
          <w:szCs w:val="28"/>
        </w:rPr>
        <w:t>ние эф</w:t>
      </w:r>
      <w:r w:rsidR="008134FF">
        <w:rPr>
          <w:rFonts w:ascii="Times New Roman" w:hAnsi="Times New Roman"/>
          <w:color w:val="auto"/>
          <w:sz w:val="28"/>
          <w:szCs w:val="28"/>
        </w:rPr>
        <w:t>фективности труда ППС</w:t>
      </w:r>
      <w:r w:rsidR="005A7722">
        <w:rPr>
          <w:rFonts w:ascii="Times New Roman" w:hAnsi="Times New Roman"/>
          <w:color w:val="auto"/>
          <w:sz w:val="28"/>
          <w:szCs w:val="28"/>
        </w:rPr>
        <w:t xml:space="preserve"> и создание условий для </w:t>
      </w:r>
      <w:r w:rsidR="008134FF">
        <w:rPr>
          <w:rFonts w:ascii="Times New Roman" w:hAnsi="Times New Roman"/>
          <w:color w:val="auto"/>
          <w:sz w:val="28"/>
          <w:szCs w:val="28"/>
        </w:rPr>
        <w:t xml:space="preserve">привлечения </w:t>
      </w:r>
      <w:r w:rsidR="005A7722">
        <w:rPr>
          <w:rFonts w:ascii="Times New Roman" w:hAnsi="Times New Roman"/>
          <w:color w:val="auto"/>
          <w:sz w:val="28"/>
          <w:szCs w:val="28"/>
        </w:rPr>
        <w:t>наиболе</w:t>
      </w:r>
      <w:r w:rsidR="008134FF">
        <w:rPr>
          <w:rFonts w:ascii="Times New Roman" w:hAnsi="Times New Roman"/>
          <w:color w:val="auto"/>
          <w:sz w:val="28"/>
          <w:szCs w:val="28"/>
        </w:rPr>
        <w:t xml:space="preserve">е талантливой молодежи </w:t>
      </w:r>
      <w:r>
        <w:rPr>
          <w:rFonts w:ascii="Times New Roman" w:hAnsi="Times New Roman"/>
          <w:color w:val="auto"/>
          <w:sz w:val="28"/>
          <w:szCs w:val="28"/>
        </w:rPr>
        <w:t>путем создания</w:t>
      </w:r>
      <w:r w:rsidR="008134FF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действенной с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>стемы мотивации сотрудников.</w:t>
      </w:r>
    </w:p>
    <w:p w14:paraId="57FB8127" w14:textId="77777777" w:rsidR="003636DA" w:rsidRDefault="003636DA" w:rsidP="004B33B0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  <w:r w:rsidRPr="00646BDC">
        <w:rPr>
          <w:rFonts w:ascii="Times New Roman" w:hAnsi="Times New Roman"/>
          <w:color w:val="auto"/>
          <w:spacing w:val="-4"/>
          <w:sz w:val="28"/>
          <w:szCs w:val="28"/>
        </w:rPr>
        <w:t xml:space="preserve"> </w:t>
      </w:r>
    </w:p>
    <w:p w14:paraId="57FB8128" w14:textId="77777777" w:rsidR="003636DA" w:rsidRPr="009F1C86" w:rsidRDefault="003636DA" w:rsidP="004B33B0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9F1C86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9F1C86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2D2F475B" w14:textId="46A795E9" w:rsidR="00E474D6" w:rsidRPr="008134FF" w:rsidRDefault="00E474D6" w:rsidP="008134F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разработка и реализация мер стимулирования образовательной и науч</w:t>
      </w:r>
      <w:r w:rsidR="008134FF">
        <w:rPr>
          <w:rFonts w:ascii="Times New Roman" w:hAnsi="Times New Roman"/>
          <w:color w:val="auto"/>
          <w:sz w:val="28"/>
          <w:szCs w:val="28"/>
        </w:rPr>
        <w:t>ной деятельности НПР факультета</w:t>
      </w:r>
    </w:p>
    <w:p w14:paraId="110115CF" w14:textId="60BEF323" w:rsidR="00E474D6" w:rsidRDefault="00E474D6" w:rsidP="00E474D6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включение в кадровый резерв руководящих должностей;</w:t>
      </w:r>
    </w:p>
    <w:p w14:paraId="00E31FD8" w14:textId="7DA9CD64" w:rsidR="008134FF" w:rsidRPr="00BD5CBA" w:rsidRDefault="008134FF" w:rsidP="00BD5CB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привлечение к </w:t>
      </w:r>
      <w:r w:rsidR="00BD5CBA">
        <w:rPr>
          <w:rFonts w:ascii="Times New Roman" w:hAnsi="Times New Roman"/>
          <w:color w:val="auto"/>
          <w:sz w:val="28"/>
          <w:szCs w:val="28"/>
        </w:rPr>
        <w:t>финансируемым грантам</w:t>
      </w:r>
      <w:r>
        <w:rPr>
          <w:rFonts w:ascii="Times New Roman" w:hAnsi="Times New Roman"/>
          <w:color w:val="auto"/>
          <w:sz w:val="28"/>
          <w:szCs w:val="28"/>
        </w:rPr>
        <w:t xml:space="preserve"> в качестве исполнителей;</w:t>
      </w:r>
    </w:p>
    <w:p w14:paraId="4BCDED32" w14:textId="3A422FA8" w:rsidR="001B7783" w:rsidRDefault="001B7783" w:rsidP="001B7783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разработка и реализация внутрифакультетской системы рейтинга ППС по результатам деятельности</w:t>
      </w:r>
      <w:r w:rsidRPr="00C132F8">
        <w:rPr>
          <w:rFonts w:ascii="Times New Roman" w:hAnsi="Times New Roman"/>
          <w:color w:val="auto"/>
          <w:sz w:val="28"/>
          <w:szCs w:val="28"/>
        </w:rPr>
        <w:t>;</w:t>
      </w:r>
    </w:p>
    <w:p w14:paraId="57FB812B" w14:textId="7B69E1E8" w:rsidR="003636DA" w:rsidRPr="008134FF" w:rsidRDefault="007F4616" w:rsidP="008134FF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Срок – 01.01.2018</w:t>
      </w:r>
      <w:r w:rsidR="001B7783">
        <w:rPr>
          <w:rFonts w:ascii="Times New Roman" w:hAnsi="Times New Roman"/>
          <w:color w:val="auto"/>
          <w:sz w:val="28"/>
          <w:szCs w:val="28"/>
        </w:rPr>
        <w:t xml:space="preserve"> г.</w:t>
      </w:r>
    </w:p>
    <w:p w14:paraId="7EA54934" w14:textId="2AEDBDC1" w:rsidR="007E28DC" w:rsidRDefault="003636DA" w:rsidP="004B33B0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t xml:space="preserve">подготовка преподавателей свободному владению </w:t>
      </w:r>
      <w:r>
        <w:rPr>
          <w:rFonts w:ascii="Times New Roman" w:hAnsi="Times New Roman"/>
          <w:color w:val="auto"/>
          <w:sz w:val="28"/>
          <w:szCs w:val="28"/>
        </w:rPr>
        <w:t>английским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языком на базе </w:t>
      </w:r>
      <w:r>
        <w:rPr>
          <w:rFonts w:ascii="Times New Roman" w:hAnsi="Times New Roman"/>
          <w:color w:val="auto"/>
          <w:sz w:val="28"/>
          <w:szCs w:val="28"/>
        </w:rPr>
        <w:t>структурных подразделе</w:t>
      </w:r>
      <w:r w:rsidR="008134FF">
        <w:rPr>
          <w:rFonts w:ascii="Times New Roman" w:hAnsi="Times New Roman"/>
          <w:color w:val="auto"/>
          <w:sz w:val="28"/>
          <w:szCs w:val="28"/>
        </w:rPr>
        <w:t>ний университета</w:t>
      </w:r>
      <w:r w:rsidR="008134FF" w:rsidRPr="008134FF">
        <w:rPr>
          <w:rFonts w:ascii="Times New Roman" w:hAnsi="Times New Roman"/>
          <w:color w:val="auto"/>
          <w:sz w:val="28"/>
          <w:szCs w:val="28"/>
        </w:rPr>
        <w:t>:</w:t>
      </w:r>
    </w:p>
    <w:p w14:paraId="57FB812F" w14:textId="1B49FFA8" w:rsidR="003636DA" w:rsidRDefault="003636DA" w:rsidP="005D417F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придание владению английским языко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color w:val="auto"/>
          <w:sz w:val="28"/>
          <w:szCs w:val="28"/>
        </w:rPr>
        <w:t xml:space="preserve"> в качестве конкурентного преимущества сотрудника</w:t>
      </w:r>
      <w:r w:rsidRPr="00C132F8">
        <w:rPr>
          <w:rFonts w:ascii="Times New Roman" w:hAnsi="Times New Roman"/>
          <w:color w:val="auto"/>
          <w:sz w:val="28"/>
          <w:szCs w:val="28"/>
        </w:rPr>
        <w:t>;</w:t>
      </w:r>
    </w:p>
    <w:p w14:paraId="00E19C9D" w14:textId="01604F4F" w:rsidR="008134FF" w:rsidRPr="00BD5CBA" w:rsidRDefault="008134FF" w:rsidP="00BD5CB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увеличение ставок ППС для привлечения молодых кадров путем откр</w:t>
      </w:r>
      <w:r>
        <w:rPr>
          <w:rFonts w:ascii="Times New Roman" w:hAnsi="Times New Roman"/>
          <w:color w:val="auto"/>
          <w:sz w:val="28"/>
          <w:szCs w:val="28"/>
        </w:rPr>
        <w:t>ы</w:t>
      </w:r>
      <w:r>
        <w:rPr>
          <w:rFonts w:ascii="Times New Roman" w:hAnsi="Times New Roman"/>
          <w:color w:val="auto"/>
          <w:sz w:val="28"/>
          <w:szCs w:val="28"/>
        </w:rPr>
        <w:t>тия новых образовательных программ</w:t>
      </w:r>
      <w:r w:rsidRPr="008134FF">
        <w:rPr>
          <w:rFonts w:ascii="Times New Roman" w:hAnsi="Times New Roman"/>
          <w:color w:val="auto"/>
          <w:sz w:val="28"/>
          <w:szCs w:val="28"/>
        </w:rPr>
        <w:t>;</w:t>
      </w:r>
    </w:p>
    <w:p w14:paraId="4F8EF5E9" w14:textId="77777777" w:rsidR="005D417F" w:rsidRPr="005D417F" w:rsidRDefault="005D417F" w:rsidP="005D417F">
      <w:pPr>
        <w:pStyle w:val="afc"/>
        <w:spacing w:before="0" w:after="0" w:line="240" w:lineRule="auto"/>
        <w:ind w:left="144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4F0196CE" w14:textId="4C2F6EDF" w:rsidR="00E474D6" w:rsidRDefault="003636DA" w:rsidP="004B33B0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E474D6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031FE0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Pr="00E474D6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09398756" w14:textId="4DF290FF" w:rsidR="00E474D6" w:rsidRDefault="00E474D6" w:rsidP="00E474D6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t>планомерное, но в перспективе нескольких лет существенное</w:t>
      </w:r>
      <w:r>
        <w:rPr>
          <w:rFonts w:ascii="Times New Roman" w:hAnsi="Times New Roman"/>
          <w:color w:val="auto"/>
          <w:sz w:val="28"/>
          <w:szCs w:val="28"/>
        </w:rPr>
        <w:t xml:space="preserve"> усиление зависимости условий труда и объема различных видов поощрений кажд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го сотрудника факультета от его эффективности</w:t>
      </w:r>
      <w:r w:rsidRPr="00E474D6">
        <w:rPr>
          <w:rFonts w:ascii="Times New Roman" w:hAnsi="Times New Roman"/>
          <w:color w:val="auto"/>
          <w:sz w:val="28"/>
          <w:szCs w:val="28"/>
        </w:rPr>
        <w:t>:</w:t>
      </w:r>
    </w:p>
    <w:p w14:paraId="3A845B1E" w14:textId="0AE0A233" w:rsidR="00E474D6" w:rsidRPr="00BD5CBA" w:rsidRDefault="00E474D6" w:rsidP="00BD5CB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 индикаторам эффективности научной, образовательной и уче</w:t>
      </w:r>
      <w:r>
        <w:rPr>
          <w:rFonts w:ascii="Times New Roman" w:hAnsi="Times New Roman"/>
          <w:color w:val="auto"/>
          <w:sz w:val="28"/>
          <w:szCs w:val="28"/>
        </w:rPr>
        <w:t>б</w:t>
      </w:r>
      <w:r>
        <w:rPr>
          <w:rFonts w:ascii="Times New Roman" w:hAnsi="Times New Roman"/>
          <w:color w:val="auto"/>
          <w:sz w:val="28"/>
          <w:szCs w:val="28"/>
        </w:rPr>
        <w:t>но-вспомогательной деятельности);</w:t>
      </w:r>
    </w:p>
    <w:p w14:paraId="6739437B" w14:textId="77777777" w:rsidR="00D32B94" w:rsidRDefault="00D32B94" w:rsidP="00D32B94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повышение доли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штатных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ППС с учеными степенями</w:t>
      </w:r>
    </w:p>
    <w:p w14:paraId="57FB813B" w14:textId="5D1503B4" w:rsidR="003636DA" w:rsidRPr="00BD5CBA" w:rsidRDefault="00D32B94" w:rsidP="00BD5CBA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 01.01.202</w:t>
      </w:r>
      <w:r w:rsidR="007F4616">
        <w:rPr>
          <w:rFonts w:ascii="Times New Roman" w:hAnsi="Times New Roman"/>
          <w:color w:val="auto"/>
          <w:sz w:val="28"/>
          <w:szCs w:val="28"/>
        </w:rPr>
        <w:t>2</w:t>
      </w:r>
      <w:r w:rsidR="00030EE9">
        <w:rPr>
          <w:rFonts w:ascii="Times New Roman" w:hAnsi="Times New Roman"/>
          <w:color w:val="auto"/>
          <w:sz w:val="28"/>
          <w:szCs w:val="28"/>
        </w:rPr>
        <w:t xml:space="preserve"> до 90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31FE0">
        <w:rPr>
          <w:rFonts w:ascii="Times New Roman" w:hAnsi="Times New Roman"/>
          <w:color w:val="auto"/>
          <w:sz w:val="28"/>
          <w:szCs w:val="28"/>
        </w:rPr>
        <w:t xml:space="preserve">% </w:t>
      </w:r>
      <w:r w:rsidR="00030EE9">
        <w:rPr>
          <w:rFonts w:ascii="Times New Roman" w:hAnsi="Times New Roman"/>
          <w:color w:val="auto"/>
          <w:sz w:val="28"/>
          <w:szCs w:val="28"/>
        </w:rPr>
        <w:t xml:space="preserve">по факультету </w:t>
      </w:r>
      <w:r w:rsidR="00031FE0">
        <w:rPr>
          <w:rFonts w:ascii="Times New Roman" w:hAnsi="Times New Roman"/>
          <w:color w:val="auto"/>
          <w:sz w:val="28"/>
          <w:szCs w:val="28"/>
        </w:rPr>
        <w:t xml:space="preserve">среди </w:t>
      </w:r>
      <w:r w:rsidR="00030EE9">
        <w:rPr>
          <w:rFonts w:ascii="Times New Roman" w:hAnsi="Times New Roman"/>
          <w:color w:val="auto"/>
          <w:sz w:val="28"/>
          <w:szCs w:val="28"/>
        </w:rPr>
        <w:t xml:space="preserve">всех </w:t>
      </w:r>
      <w:r w:rsidR="00031FE0">
        <w:rPr>
          <w:rFonts w:ascii="Times New Roman" w:hAnsi="Times New Roman"/>
          <w:color w:val="auto"/>
          <w:sz w:val="28"/>
          <w:szCs w:val="28"/>
        </w:rPr>
        <w:t xml:space="preserve">ППС </w:t>
      </w:r>
      <w:r w:rsidR="00030EE9">
        <w:rPr>
          <w:rFonts w:ascii="Times New Roman" w:hAnsi="Times New Roman"/>
          <w:color w:val="auto"/>
          <w:sz w:val="28"/>
          <w:szCs w:val="28"/>
        </w:rPr>
        <w:t>(текущий пок</w:t>
      </w:r>
      <w:r w:rsidR="00030EE9">
        <w:rPr>
          <w:rFonts w:ascii="Times New Roman" w:hAnsi="Times New Roman"/>
          <w:color w:val="auto"/>
          <w:sz w:val="28"/>
          <w:szCs w:val="28"/>
        </w:rPr>
        <w:t>а</w:t>
      </w:r>
      <w:r w:rsidR="00030EE9">
        <w:rPr>
          <w:rFonts w:ascii="Times New Roman" w:hAnsi="Times New Roman"/>
          <w:color w:val="auto"/>
          <w:sz w:val="28"/>
          <w:szCs w:val="28"/>
        </w:rPr>
        <w:t>затель – 87,4)</w:t>
      </w:r>
      <w:r w:rsidR="003636DA" w:rsidRPr="00031FE0">
        <w:rPr>
          <w:rFonts w:ascii="Times New Roman" w:hAnsi="Times New Roman"/>
          <w:color w:val="auto"/>
          <w:sz w:val="28"/>
          <w:szCs w:val="28"/>
        </w:rPr>
        <w:t>.</w:t>
      </w:r>
    </w:p>
    <w:p w14:paraId="6E2580A7" w14:textId="4C7C5E57" w:rsidR="00031FE0" w:rsidRDefault="00031FE0" w:rsidP="00031FE0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разработка и реализация комплекса мер по созданию комфортных усл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вий работы</w:t>
      </w:r>
      <w:r w:rsidRPr="00C132F8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удержанию на факультете и перспектив карьерного р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ста, зависящих от результатов научно-образовательной деятельности</w:t>
      </w:r>
    </w:p>
    <w:p w14:paraId="2FC5715E" w14:textId="4279E1D7" w:rsidR="00031FE0" w:rsidRDefault="00031FE0" w:rsidP="00031FE0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открытие при кафедрах учебно-научных лабораторий (ЦКП), во</w:t>
      </w:r>
      <w:r>
        <w:rPr>
          <w:rFonts w:ascii="Times New Roman" w:hAnsi="Times New Roman"/>
          <w:color w:val="auto"/>
          <w:sz w:val="28"/>
          <w:szCs w:val="28"/>
        </w:rPr>
        <w:t>з</w:t>
      </w:r>
      <w:r>
        <w:rPr>
          <w:rFonts w:ascii="Times New Roman" w:hAnsi="Times New Roman"/>
          <w:color w:val="auto"/>
          <w:sz w:val="28"/>
          <w:szCs w:val="28"/>
        </w:rPr>
        <w:t>главляемых молодыми наиболее активными учеными</w:t>
      </w:r>
    </w:p>
    <w:p w14:paraId="58D9C2A8" w14:textId="05BCF3C2" w:rsidR="00030EE9" w:rsidRDefault="00030EE9" w:rsidP="00031FE0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увеличение доли сотрудников, владеющих английским языком</w:t>
      </w:r>
      <w:r w:rsidRPr="00030EE9">
        <w:rPr>
          <w:rFonts w:ascii="Times New Roman" w:hAnsi="Times New Roman"/>
          <w:color w:val="auto"/>
          <w:sz w:val="28"/>
          <w:szCs w:val="28"/>
        </w:rPr>
        <w:t>;</w:t>
      </w:r>
    </w:p>
    <w:p w14:paraId="3CDFFFC4" w14:textId="3F48798E" w:rsidR="00030EE9" w:rsidRDefault="00030EE9" w:rsidP="00031FE0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доли аспирантов, подготовивших к защите и успешно защитивших кандидатские диссертации</w:t>
      </w:r>
      <w:r w:rsidRPr="00030EE9">
        <w:rPr>
          <w:rFonts w:ascii="Times New Roman" w:hAnsi="Times New Roman"/>
          <w:color w:val="auto"/>
          <w:sz w:val="28"/>
          <w:szCs w:val="28"/>
        </w:rPr>
        <w:t>;</w:t>
      </w:r>
    </w:p>
    <w:p w14:paraId="6AC27CB3" w14:textId="7495DD13" w:rsidR="00030EE9" w:rsidRDefault="00030EE9" w:rsidP="00030EE9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перспективы карьерного роста</w:t>
      </w:r>
      <w:r w:rsidRPr="00C132F8">
        <w:rPr>
          <w:rFonts w:ascii="Times New Roman" w:hAnsi="Times New Roman"/>
          <w:color w:val="auto"/>
          <w:sz w:val="28"/>
          <w:szCs w:val="28"/>
        </w:rPr>
        <w:t>, завися</w:t>
      </w:r>
      <w:r>
        <w:rPr>
          <w:rFonts w:ascii="Times New Roman" w:hAnsi="Times New Roman"/>
          <w:color w:val="auto"/>
          <w:sz w:val="28"/>
          <w:szCs w:val="28"/>
        </w:rPr>
        <w:t>щие от результатов деятельности.</w:t>
      </w:r>
    </w:p>
    <w:p w14:paraId="57FB813E" w14:textId="142B0CF8" w:rsidR="003636DA" w:rsidRDefault="003636DA" w:rsidP="004F5930">
      <w:pPr>
        <w:spacing w:before="0" w:after="0" w:line="240" w:lineRule="auto"/>
        <w:rPr>
          <w:rStyle w:val="12"/>
          <w:rFonts w:ascii="Times New Roman" w:hAnsi="Times New Roman"/>
        </w:rPr>
      </w:pPr>
    </w:p>
    <w:p w14:paraId="57FB8141" w14:textId="241A66DB" w:rsidR="003636DA" w:rsidRPr="005D417F" w:rsidRDefault="003636DA" w:rsidP="009B402F">
      <w:pPr>
        <w:pStyle w:val="11"/>
        <w:numPr>
          <w:ilvl w:val="0"/>
          <w:numId w:val="16"/>
        </w:numPr>
        <w:spacing w:before="0" w:after="0" w:line="240" w:lineRule="auto"/>
        <w:jc w:val="center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9" w:name="_Toc409105216"/>
      <w:r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t>ИНФРАСТРУКТУРА</w:t>
      </w:r>
      <w:bookmarkEnd w:id="9"/>
    </w:p>
    <w:p w14:paraId="57FB8142" w14:textId="77777777" w:rsidR="003636DA" w:rsidRPr="00646BDC" w:rsidRDefault="003636DA" w:rsidP="00A134D7">
      <w:p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14A" w14:textId="5B361F67" w:rsidR="003636DA" w:rsidRPr="009D7B23" w:rsidRDefault="003636DA" w:rsidP="003B10D6">
      <w:pPr>
        <w:pStyle w:val="2"/>
        <w:numPr>
          <w:ilvl w:val="1"/>
          <w:numId w:val="16"/>
        </w:numPr>
        <w:tabs>
          <w:tab w:val="left" w:pos="540"/>
        </w:tabs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0" w:name="_Toc409105218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Развитие материально-технической базы научно-образовательной деятельности</w:t>
      </w:r>
      <w:bookmarkEnd w:id="10"/>
    </w:p>
    <w:p w14:paraId="57FB814B" w14:textId="77777777" w:rsidR="003636DA" w:rsidRPr="00C132F8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14C" w14:textId="77777777" w:rsidR="003636DA" w:rsidRPr="00C132F8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30EE9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030EE9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обеспечение высокого уровня научных исследований и качества подготовки студентов, магистрантов и аспирантов путем оснащения научных и учебных лаборато</w:t>
      </w:r>
      <w:r>
        <w:rPr>
          <w:rFonts w:ascii="Times New Roman" w:hAnsi="Times New Roman"/>
          <w:color w:val="auto"/>
          <w:sz w:val="28"/>
          <w:szCs w:val="28"/>
        </w:rPr>
        <w:t>рий современным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оборудованием.</w:t>
      </w:r>
    </w:p>
    <w:p w14:paraId="57FB814D" w14:textId="77777777" w:rsidR="003636DA" w:rsidRPr="00C132F8" w:rsidRDefault="003636DA" w:rsidP="00C132F8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  <w:r w:rsidRPr="00C132F8">
        <w:rPr>
          <w:rFonts w:ascii="Times New Roman" w:hAnsi="Times New Roman"/>
          <w:color w:val="auto"/>
          <w:spacing w:val="-4"/>
          <w:sz w:val="28"/>
          <w:szCs w:val="28"/>
        </w:rPr>
        <w:t xml:space="preserve"> </w:t>
      </w:r>
    </w:p>
    <w:p w14:paraId="57FB814E" w14:textId="77777777" w:rsidR="003636DA" w:rsidRPr="00030EE9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030EE9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030EE9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151" w14:textId="29220A07" w:rsidR="003636DA" w:rsidRPr="005D417F" w:rsidRDefault="003636DA" w:rsidP="005D417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поддержание существующей материально-технической базы научно-образовательной деятельности на современно</w:t>
      </w:r>
      <w:r w:rsidR="005D417F">
        <w:rPr>
          <w:rFonts w:ascii="Times New Roman" w:hAnsi="Times New Roman"/>
          <w:color w:val="auto"/>
          <w:sz w:val="28"/>
          <w:szCs w:val="28"/>
        </w:rPr>
        <w:t>м уровне</w:t>
      </w:r>
      <w:r w:rsidR="005D417F" w:rsidRPr="005D417F">
        <w:rPr>
          <w:rFonts w:ascii="Times New Roman" w:hAnsi="Times New Roman"/>
          <w:color w:val="auto"/>
          <w:sz w:val="28"/>
          <w:szCs w:val="28"/>
        </w:rPr>
        <w:t>;</w:t>
      </w:r>
    </w:p>
    <w:p w14:paraId="57FB8152" w14:textId="77777777" w:rsidR="003636DA" w:rsidRDefault="003636DA" w:rsidP="00C132F8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оснащение большинства учебных аудиторий современной мультимеди</w:t>
      </w:r>
      <w:r>
        <w:rPr>
          <w:rFonts w:ascii="Times New Roman" w:hAnsi="Times New Roman"/>
          <w:color w:val="auto"/>
          <w:sz w:val="28"/>
          <w:szCs w:val="28"/>
        </w:rPr>
        <w:t>й</w:t>
      </w:r>
      <w:r>
        <w:rPr>
          <w:rFonts w:ascii="Times New Roman" w:hAnsi="Times New Roman"/>
          <w:color w:val="auto"/>
          <w:sz w:val="28"/>
          <w:szCs w:val="28"/>
        </w:rPr>
        <w:t>ной техникой</w:t>
      </w:r>
      <w:r w:rsidRPr="00C132F8">
        <w:rPr>
          <w:rFonts w:ascii="Times New Roman" w:hAnsi="Times New Roman"/>
          <w:color w:val="auto"/>
          <w:sz w:val="28"/>
          <w:szCs w:val="28"/>
        </w:rPr>
        <w:t>;</w:t>
      </w:r>
    </w:p>
    <w:p w14:paraId="57FB8153" w14:textId="77777777" w:rsidR="003636DA" w:rsidRPr="00C132F8" w:rsidRDefault="003636DA" w:rsidP="00C132F8">
      <w:pPr>
        <w:pStyle w:val="afc"/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59949F05" w14:textId="79319C8D" w:rsidR="004E56D0" w:rsidRDefault="003636DA" w:rsidP="00C132F8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4E56D0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0B6ECC">
        <w:rPr>
          <w:rFonts w:ascii="Times New Roman" w:hAnsi="Times New Roman"/>
          <w:b/>
          <w:i/>
          <w:color w:val="auto"/>
          <w:sz w:val="28"/>
          <w:szCs w:val="28"/>
        </w:rPr>
        <w:t xml:space="preserve"> и целевые показатели</w:t>
      </w:r>
      <w:r w:rsidRPr="004E56D0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5D7DE275" w14:textId="57011B6A" w:rsidR="004E56D0" w:rsidRPr="005D417F" w:rsidRDefault="004E56D0" w:rsidP="005D417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эффективности научных исследовательской деятельности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и качества подготовки студе</w:t>
      </w:r>
      <w:r>
        <w:rPr>
          <w:rFonts w:ascii="Times New Roman" w:hAnsi="Times New Roman"/>
          <w:color w:val="auto"/>
          <w:sz w:val="28"/>
          <w:szCs w:val="28"/>
        </w:rPr>
        <w:t>нтов, магистрантов и аспирантов</w:t>
      </w:r>
      <w:r w:rsidR="005D417F" w:rsidRPr="005D417F">
        <w:rPr>
          <w:rFonts w:ascii="Times New Roman" w:hAnsi="Times New Roman"/>
          <w:color w:val="auto"/>
          <w:sz w:val="28"/>
          <w:szCs w:val="28"/>
        </w:rPr>
        <w:t>;</w:t>
      </w:r>
    </w:p>
    <w:p w14:paraId="6DE5DEC8" w14:textId="6A93217E" w:rsidR="004E56D0" w:rsidRPr="005D417F" w:rsidRDefault="004E56D0" w:rsidP="005D417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132F8">
        <w:rPr>
          <w:rFonts w:ascii="Times New Roman" w:hAnsi="Times New Roman"/>
          <w:color w:val="auto"/>
          <w:sz w:val="28"/>
          <w:szCs w:val="28"/>
        </w:rPr>
        <w:t>повышение привлекательности факульт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Pr="00C132F8">
        <w:rPr>
          <w:rFonts w:ascii="Times New Roman" w:hAnsi="Times New Roman"/>
          <w:color w:val="auto"/>
          <w:sz w:val="28"/>
          <w:szCs w:val="28"/>
        </w:rPr>
        <w:t>та</w:t>
      </w:r>
      <w:r>
        <w:rPr>
          <w:rFonts w:ascii="Times New Roman" w:hAnsi="Times New Roman"/>
          <w:color w:val="auto"/>
          <w:sz w:val="28"/>
          <w:szCs w:val="28"/>
        </w:rPr>
        <w:t xml:space="preserve"> для абитуриентов и потенц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>альных сотрудников за счет наличия современной материально-технической базы</w:t>
      </w:r>
      <w:r w:rsidR="005D417F">
        <w:rPr>
          <w:rFonts w:ascii="Times New Roman" w:hAnsi="Times New Roman"/>
          <w:color w:val="auto"/>
          <w:sz w:val="28"/>
          <w:szCs w:val="28"/>
        </w:rPr>
        <w:t>.</w:t>
      </w:r>
    </w:p>
    <w:p w14:paraId="57FB8155" w14:textId="76ACC733" w:rsidR="003636DA" w:rsidRPr="000E01F5" w:rsidRDefault="003636DA" w:rsidP="00C132F8">
      <w:pPr>
        <w:spacing w:before="0" w:after="0" w:line="240" w:lineRule="auto"/>
        <w:rPr>
          <w:rStyle w:val="12"/>
          <w:rFonts w:ascii="Times New Roman" w:hAnsi="Times New Roman"/>
        </w:rPr>
      </w:pPr>
    </w:p>
    <w:p w14:paraId="57FB8156" w14:textId="421BBE8A" w:rsidR="003636DA" w:rsidRPr="009D7B23" w:rsidRDefault="003636DA" w:rsidP="00304D6A">
      <w:pPr>
        <w:pStyle w:val="2"/>
        <w:numPr>
          <w:ilvl w:val="1"/>
          <w:numId w:val="9"/>
        </w:numPr>
        <w:ind w:left="0" w:firstLine="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1" w:name="_Toc409105219"/>
      <w:r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Развитие </w:t>
      </w:r>
      <w:r w:rsidRPr="00C132F8">
        <w:rPr>
          <w:rStyle w:val="12"/>
          <w:rFonts w:ascii="Times New Roman" w:hAnsi="Times New Roman"/>
          <w:b/>
          <w:color w:val="auto"/>
          <w:sz w:val="28"/>
          <w:szCs w:val="28"/>
        </w:rPr>
        <w:t>ин</w:t>
      </w:r>
      <w:r>
        <w:rPr>
          <w:rStyle w:val="12"/>
          <w:rFonts w:ascii="Times New Roman" w:hAnsi="Times New Roman"/>
          <w:b/>
          <w:color w:val="auto"/>
          <w:sz w:val="28"/>
          <w:szCs w:val="28"/>
        </w:rPr>
        <w:t>формационно-коммуни</w:t>
      </w:r>
      <w:r w:rsidR="004E56D0">
        <w:rPr>
          <w:rStyle w:val="12"/>
          <w:rFonts w:ascii="Times New Roman" w:hAnsi="Times New Roman"/>
          <w:b/>
          <w:color w:val="auto"/>
          <w:sz w:val="28"/>
          <w:szCs w:val="28"/>
        </w:rPr>
        <w:t>к</w:t>
      </w:r>
      <w:r>
        <w:rPr>
          <w:rStyle w:val="12"/>
          <w:rFonts w:ascii="Times New Roman" w:hAnsi="Times New Roman"/>
          <w:b/>
          <w:color w:val="auto"/>
          <w:sz w:val="28"/>
          <w:szCs w:val="28"/>
        </w:rPr>
        <w:t>ационной инф</w:t>
      </w:r>
      <w:r w:rsidRPr="00C132F8">
        <w:rPr>
          <w:rStyle w:val="12"/>
          <w:rFonts w:ascii="Times New Roman" w:hAnsi="Times New Roman"/>
          <w:b/>
          <w:color w:val="auto"/>
          <w:sz w:val="28"/>
          <w:szCs w:val="28"/>
        </w:rPr>
        <w:t>раструктуры</w:t>
      </w:r>
      <w:r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 научно-образовательной и учебно-вспомогательной деятельности</w:t>
      </w:r>
      <w:bookmarkEnd w:id="11"/>
    </w:p>
    <w:p w14:paraId="57FB8157" w14:textId="77777777" w:rsidR="003636DA" w:rsidRPr="00C132F8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158" w14:textId="289B6A47" w:rsidR="003636DA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4E56D0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4E56D0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повышение эффективности научной, образовательной и учебно-вспомогательной деятельности за счет модернизации и внедрения современной информационно-коммуник</w:t>
      </w:r>
      <w:r w:rsidR="005D417F"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ционной инфраструктуры факультета</w:t>
      </w:r>
    </w:p>
    <w:p w14:paraId="57FB8159" w14:textId="77777777" w:rsidR="003636DA" w:rsidRPr="00C132F8" w:rsidRDefault="003636DA" w:rsidP="00C132F8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</w:p>
    <w:p w14:paraId="57FB815A" w14:textId="77777777" w:rsidR="003636DA" w:rsidRPr="004E56D0" w:rsidRDefault="003636DA" w:rsidP="00C132F8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E56D0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4E56D0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15C" w14:textId="5B939C3A" w:rsidR="003636DA" w:rsidRPr="005D417F" w:rsidRDefault="003636DA" w:rsidP="005D417F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поддержание компьютерного и телекоммуникационного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оборудования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как для научно-образовательных, так и для учебно-вспомогательных нужд факультета на современном уровне путем</w:t>
      </w:r>
      <w:r w:rsidR="004E56D0">
        <w:rPr>
          <w:rFonts w:ascii="Times New Roman" w:hAnsi="Times New Roman"/>
          <w:color w:val="auto"/>
          <w:sz w:val="28"/>
          <w:szCs w:val="28"/>
        </w:rPr>
        <w:t xml:space="preserve"> своевременной замены устаревшей</w:t>
      </w:r>
      <w:r>
        <w:rPr>
          <w:rFonts w:ascii="Times New Roman" w:hAnsi="Times New Roman"/>
          <w:color w:val="auto"/>
          <w:sz w:val="28"/>
          <w:szCs w:val="28"/>
        </w:rPr>
        <w:t xml:space="preserve"> техники;</w:t>
      </w:r>
    </w:p>
    <w:p w14:paraId="57FB815D" w14:textId="77777777" w:rsidR="003636DA" w:rsidRPr="00C132F8" w:rsidRDefault="003636DA" w:rsidP="00C132F8">
      <w:pPr>
        <w:pStyle w:val="afc"/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6A2CE936" w14:textId="77777777" w:rsidR="004E56D0" w:rsidRPr="000B6ECC" w:rsidRDefault="003636DA" w:rsidP="00C132F8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="004E56D0" w:rsidRPr="000B6EC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74DCB730" w14:textId="3DA4FD31" w:rsidR="004E56D0" w:rsidRDefault="004E56D0" w:rsidP="004E56D0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единой информационной среды в рамках учебного процесса на факультете</w:t>
      </w:r>
      <w:r w:rsidRPr="00C132F8">
        <w:rPr>
          <w:rFonts w:ascii="Times New Roman" w:hAnsi="Times New Roman"/>
          <w:color w:val="auto"/>
          <w:sz w:val="28"/>
          <w:szCs w:val="28"/>
        </w:rPr>
        <w:t>, интегрирован</w:t>
      </w:r>
      <w:r>
        <w:rPr>
          <w:rFonts w:ascii="Times New Roman" w:hAnsi="Times New Roman"/>
          <w:color w:val="auto"/>
          <w:sz w:val="28"/>
          <w:szCs w:val="28"/>
        </w:rPr>
        <w:t>н</w:t>
      </w:r>
      <w:r w:rsidR="00703D67">
        <w:rPr>
          <w:rFonts w:ascii="Times New Roman" w:hAnsi="Times New Roman"/>
          <w:color w:val="auto"/>
          <w:sz w:val="28"/>
          <w:szCs w:val="28"/>
        </w:rPr>
        <w:t>ой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в информационную среду университета</w:t>
      </w:r>
      <w:r w:rsidR="000B6ECC" w:rsidRPr="000B6ECC">
        <w:rPr>
          <w:rFonts w:ascii="Times New Roman" w:hAnsi="Times New Roman"/>
          <w:color w:val="auto"/>
          <w:sz w:val="28"/>
          <w:szCs w:val="28"/>
        </w:rPr>
        <w:t>;</w:t>
      </w:r>
    </w:p>
    <w:p w14:paraId="57FB815E" w14:textId="3BDCE1AC" w:rsidR="003636DA" w:rsidRDefault="003636DA" w:rsidP="000B6ECC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color w:val="auto"/>
          <w:sz w:val="28"/>
          <w:szCs w:val="28"/>
        </w:rPr>
        <w:t xml:space="preserve">обеспечение инновационного подхода к организации учебного </w:t>
      </w:r>
      <w:r w:rsidR="005D417F">
        <w:rPr>
          <w:rFonts w:ascii="Times New Roman" w:hAnsi="Times New Roman"/>
          <w:color w:val="auto"/>
          <w:sz w:val="28"/>
          <w:szCs w:val="28"/>
        </w:rPr>
        <w:t xml:space="preserve">процесса, </w:t>
      </w:r>
      <w:r w:rsidRPr="000B6ECC">
        <w:rPr>
          <w:rFonts w:ascii="Times New Roman" w:hAnsi="Times New Roman"/>
          <w:color w:val="auto"/>
          <w:sz w:val="28"/>
          <w:szCs w:val="28"/>
        </w:rPr>
        <w:t>снизить тру</w:t>
      </w:r>
      <w:r w:rsidR="005D417F">
        <w:rPr>
          <w:rFonts w:ascii="Times New Roman" w:hAnsi="Times New Roman"/>
          <w:color w:val="auto"/>
          <w:sz w:val="28"/>
          <w:szCs w:val="28"/>
        </w:rPr>
        <w:t xml:space="preserve">дозатраты УВП </w:t>
      </w:r>
      <w:r w:rsidR="000B6ECC">
        <w:rPr>
          <w:rFonts w:ascii="Times New Roman" w:hAnsi="Times New Roman"/>
          <w:color w:val="auto"/>
          <w:sz w:val="28"/>
          <w:szCs w:val="28"/>
        </w:rPr>
        <w:t>деканата факультета</w:t>
      </w:r>
      <w:r w:rsidR="000B6ECC" w:rsidRPr="000B6ECC">
        <w:rPr>
          <w:rFonts w:ascii="Times New Roman" w:hAnsi="Times New Roman"/>
          <w:color w:val="auto"/>
          <w:sz w:val="28"/>
          <w:szCs w:val="28"/>
        </w:rPr>
        <w:t>:</w:t>
      </w:r>
    </w:p>
    <w:p w14:paraId="3BD7734E" w14:textId="55C06B0F" w:rsidR="000B6ECC" w:rsidRDefault="000B6ECC" w:rsidP="000B6ECC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применение онлайн сервисов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57FB815F" w14:textId="608287C4" w:rsidR="003636DA" w:rsidRDefault="000B6ECC" w:rsidP="00C132F8">
      <w:pPr>
        <w:pStyle w:val="afc"/>
        <w:numPr>
          <w:ilvl w:val="1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электронный контроль посещаемости</w:t>
      </w:r>
      <w:r w:rsidRPr="000B6EC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успеваемости и учета ст</w:t>
      </w:r>
      <w:r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>дентов</w:t>
      </w:r>
      <w:r w:rsidRPr="000B6ECC">
        <w:rPr>
          <w:rFonts w:ascii="Times New Roman" w:hAnsi="Times New Roman"/>
          <w:color w:val="auto"/>
          <w:sz w:val="28"/>
          <w:szCs w:val="28"/>
        </w:rPr>
        <w:t>;</w:t>
      </w:r>
    </w:p>
    <w:p w14:paraId="167EA080" w14:textId="77777777" w:rsidR="009B402F" w:rsidRPr="005D417F" w:rsidRDefault="009B402F" w:rsidP="009B402F">
      <w:pPr>
        <w:pStyle w:val="afc"/>
        <w:spacing w:before="0" w:after="0" w:line="240" w:lineRule="auto"/>
        <w:ind w:left="1440"/>
        <w:jc w:val="both"/>
        <w:rPr>
          <w:rStyle w:val="12"/>
          <w:rFonts w:ascii="Times New Roman" w:hAnsi="Times New Roman"/>
          <w:color w:val="auto"/>
          <w:sz w:val="28"/>
          <w:szCs w:val="28"/>
        </w:rPr>
      </w:pPr>
    </w:p>
    <w:p w14:paraId="57FB8160" w14:textId="694FA891" w:rsidR="003636DA" w:rsidRPr="00154340" w:rsidRDefault="003636DA" w:rsidP="009B402F">
      <w:pPr>
        <w:pStyle w:val="11"/>
        <w:numPr>
          <w:ilvl w:val="0"/>
          <w:numId w:val="10"/>
        </w:numPr>
        <w:spacing w:before="0" w:after="0" w:line="240" w:lineRule="auto"/>
        <w:jc w:val="center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2" w:name="_Toc409105220"/>
      <w:r w:rsidRPr="00154340">
        <w:rPr>
          <w:rStyle w:val="12"/>
          <w:rFonts w:ascii="Times New Roman" w:hAnsi="Times New Roman"/>
          <w:b/>
          <w:color w:val="auto"/>
          <w:sz w:val="28"/>
          <w:szCs w:val="28"/>
          <w:lang w:val="en-US"/>
        </w:rPr>
        <w:t>МЕЖДУНАРОДНАЯ ДЕЯТЕЛЬНО</w:t>
      </w:r>
      <w:r w:rsidRPr="00154340">
        <w:rPr>
          <w:rStyle w:val="12"/>
          <w:rFonts w:ascii="Times New Roman" w:hAnsi="Times New Roman"/>
          <w:b/>
          <w:color w:val="auto"/>
          <w:sz w:val="28"/>
          <w:szCs w:val="28"/>
        </w:rPr>
        <w:t>С</w:t>
      </w:r>
      <w:r w:rsidRPr="00154340">
        <w:rPr>
          <w:rStyle w:val="12"/>
          <w:rFonts w:ascii="Times New Roman" w:hAnsi="Times New Roman"/>
          <w:b/>
          <w:color w:val="auto"/>
          <w:sz w:val="28"/>
          <w:szCs w:val="28"/>
          <w:lang w:val="en-US"/>
        </w:rPr>
        <w:t>ТЬ</w:t>
      </w:r>
      <w:bookmarkEnd w:id="12"/>
    </w:p>
    <w:p w14:paraId="57FB8161" w14:textId="77777777" w:rsidR="003636DA" w:rsidRPr="00273906" w:rsidRDefault="003636DA" w:rsidP="000E01F5">
      <w:pPr>
        <w:spacing w:before="0" w:after="0" w:line="240" w:lineRule="auto"/>
        <w:rPr>
          <w:rFonts w:ascii="Times New Roman" w:hAnsi="Times New Roman"/>
          <w:sz w:val="28"/>
          <w:szCs w:val="28"/>
        </w:rPr>
      </w:pPr>
    </w:p>
    <w:p w14:paraId="57FB8162" w14:textId="24E445D5" w:rsidR="003636DA" w:rsidRPr="009D7B23" w:rsidRDefault="003636DA" w:rsidP="00304D6A">
      <w:pPr>
        <w:pStyle w:val="2"/>
        <w:numPr>
          <w:ilvl w:val="1"/>
          <w:numId w:val="10"/>
        </w:numPr>
        <w:tabs>
          <w:tab w:val="left" w:pos="540"/>
        </w:tabs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3" w:name="_Toc409105221"/>
      <w:r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Образовательные </w:t>
      </w:r>
      <w:r w:rsidR="00556D76"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и научные </w:t>
      </w:r>
      <w:r>
        <w:rPr>
          <w:rStyle w:val="12"/>
          <w:rFonts w:ascii="Times New Roman" w:hAnsi="Times New Roman"/>
          <w:b/>
          <w:color w:val="auto"/>
          <w:sz w:val="28"/>
          <w:szCs w:val="28"/>
        </w:rPr>
        <w:t>международные связи</w:t>
      </w:r>
      <w:bookmarkEnd w:id="13"/>
    </w:p>
    <w:p w14:paraId="57FB8163" w14:textId="77777777" w:rsidR="003636DA" w:rsidRPr="00C132F8" w:rsidRDefault="003636DA" w:rsidP="000E01F5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7FB8164" w14:textId="241194A5" w:rsidR="003636DA" w:rsidRDefault="003636DA" w:rsidP="000E01F5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повышение уровня международной</w:t>
      </w:r>
      <w:r w:rsidRPr="00A134D7">
        <w:rPr>
          <w:rFonts w:ascii="Times New Roman" w:hAnsi="Times New Roman"/>
          <w:i/>
          <w:color w:val="auto"/>
          <w:sz w:val="28"/>
          <w:szCs w:val="28"/>
        </w:rPr>
        <w:t xml:space="preserve"> образовательной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10A55">
        <w:rPr>
          <w:rFonts w:ascii="Times New Roman" w:hAnsi="Times New Roman"/>
          <w:color w:val="auto"/>
          <w:sz w:val="28"/>
          <w:szCs w:val="28"/>
        </w:rPr>
        <w:t xml:space="preserve">и </w:t>
      </w:r>
      <w:r w:rsidR="00910A55" w:rsidRPr="00910A55">
        <w:rPr>
          <w:rFonts w:ascii="Times New Roman" w:hAnsi="Times New Roman"/>
          <w:i/>
          <w:color w:val="auto"/>
          <w:sz w:val="28"/>
          <w:szCs w:val="28"/>
        </w:rPr>
        <w:t>научной</w:t>
      </w:r>
      <w:r w:rsidR="00910A55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мобильности студентов и преподавателей путем поддержания существующих и установления новых активных контактов с зарубежными университетами.</w:t>
      </w:r>
    </w:p>
    <w:p w14:paraId="57FB8165" w14:textId="77777777" w:rsidR="003636DA" w:rsidRPr="00C132F8" w:rsidRDefault="003636DA" w:rsidP="000E01F5">
      <w:pPr>
        <w:pStyle w:val="11"/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pacing w:val="-4"/>
          <w:sz w:val="28"/>
          <w:szCs w:val="28"/>
        </w:rPr>
      </w:pPr>
    </w:p>
    <w:p w14:paraId="57FB8166" w14:textId="77777777" w:rsidR="003636DA" w:rsidRPr="0036351A" w:rsidRDefault="003636DA" w:rsidP="000E01F5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36351A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36351A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167" w14:textId="187942A3" w:rsidR="003636DA" w:rsidRPr="00A134D7" w:rsidRDefault="003636DA" w:rsidP="001351D1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поддержка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и развитие существующих и поиск новых связей с зарубе</w:t>
      </w:r>
      <w:r>
        <w:rPr>
          <w:rFonts w:ascii="Times New Roman" w:hAnsi="Times New Roman"/>
          <w:color w:val="auto"/>
          <w:sz w:val="28"/>
          <w:szCs w:val="28"/>
        </w:rPr>
        <w:t>ж</w:t>
      </w:r>
      <w:r>
        <w:rPr>
          <w:rFonts w:ascii="Times New Roman" w:hAnsi="Times New Roman"/>
          <w:color w:val="auto"/>
          <w:sz w:val="28"/>
          <w:szCs w:val="28"/>
        </w:rPr>
        <w:t>ными университетами</w:t>
      </w:r>
      <w:r w:rsidRPr="00A134D7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преимущественно основанных на личных конта</w:t>
      </w:r>
      <w:r>
        <w:rPr>
          <w:rFonts w:ascii="Times New Roman" w:hAnsi="Times New Roman"/>
          <w:color w:val="auto"/>
          <w:sz w:val="28"/>
          <w:szCs w:val="28"/>
        </w:rPr>
        <w:t>к</w:t>
      </w:r>
      <w:r>
        <w:rPr>
          <w:rFonts w:ascii="Times New Roman" w:hAnsi="Times New Roman"/>
          <w:color w:val="auto"/>
          <w:sz w:val="28"/>
          <w:szCs w:val="28"/>
        </w:rPr>
        <w:t>тах и взаимном интересе пр</w:t>
      </w:r>
      <w:r w:rsidR="00910A55">
        <w:rPr>
          <w:rFonts w:ascii="Times New Roman" w:hAnsi="Times New Roman"/>
          <w:color w:val="auto"/>
          <w:sz w:val="28"/>
          <w:szCs w:val="28"/>
        </w:rPr>
        <w:t>еподавателей факультета</w:t>
      </w:r>
      <w:r w:rsidR="00910A55" w:rsidRPr="00910A55">
        <w:rPr>
          <w:rFonts w:ascii="Times New Roman" w:hAnsi="Times New Roman"/>
          <w:color w:val="auto"/>
          <w:sz w:val="28"/>
          <w:szCs w:val="28"/>
        </w:rPr>
        <w:t>;</w:t>
      </w:r>
    </w:p>
    <w:p w14:paraId="57FB816B" w14:textId="6D3D4442" w:rsidR="003636DA" w:rsidRDefault="003636DA" w:rsidP="000E01F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условий и мотивационных механизмов для разработки препод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вателями факультета заявок на международные образовательные гранты совместно с зарубежными университетами, включая индивидуальные г</w:t>
      </w:r>
      <w:r w:rsidR="00910A55">
        <w:rPr>
          <w:rFonts w:ascii="Times New Roman" w:hAnsi="Times New Roman"/>
          <w:color w:val="auto"/>
          <w:sz w:val="28"/>
          <w:szCs w:val="28"/>
        </w:rPr>
        <w:t>ранты академической мобильности</w:t>
      </w:r>
      <w:r w:rsidR="00910A55" w:rsidRPr="00910A55">
        <w:rPr>
          <w:rFonts w:ascii="Times New Roman" w:hAnsi="Times New Roman"/>
          <w:color w:val="auto"/>
          <w:sz w:val="28"/>
          <w:szCs w:val="28"/>
        </w:rPr>
        <w:t>;</w:t>
      </w:r>
    </w:p>
    <w:p w14:paraId="2559F9DE" w14:textId="77777777" w:rsidR="00910A55" w:rsidRPr="00910A55" w:rsidRDefault="00910A55" w:rsidP="00910A5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создание условий и мотивационных механизмов для разработки учеными факультета заявок на международные </w:t>
      </w:r>
      <w:r w:rsidRPr="00A134D7">
        <w:rPr>
          <w:rFonts w:ascii="Times New Roman" w:hAnsi="Times New Roman"/>
          <w:i/>
          <w:color w:val="auto"/>
          <w:sz w:val="28"/>
          <w:szCs w:val="28"/>
        </w:rPr>
        <w:t>научные</w:t>
      </w:r>
      <w:r>
        <w:rPr>
          <w:rFonts w:ascii="Times New Roman" w:hAnsi="Times New Roman"/>
          <w:color w:val="auto"/>
          <w:sz w:val="28"/>
          <w:szCs w:val="28"/>
        </w:rPr>
        <w:t xml:space="preserve"> гранты совместно с зар</w:t>
      </w:r>
      <w:r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>бежными университетами, включая индивидуальные гранты академич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ской мобильности;</w:t>
      </w:r>
    </w:p>
    <w:p w14:paraId="62707C9A" w14:textId="7CCE4040" w:rsidR="00910A55" w:rsidRPr="00910A55" w:rsidRDefault="00910A55" w:rsidP="00910A5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повышение статуса научных публикаций ежегодной конференции</w:t>
      </w:r>
      <w:r w:rsidRPr="00C132F8">
        <w:rPr>
          <w:rFonts w:ascii="Times New Roman" w:hAnsi="Times New Roman"/>
          <w:color w:val="auto"/>
          <w:sz w:val="28"/>
          <w:szCs w:val="28"/>
        </w:rPr>
        <w:t>, орг</w:t>
      </w:r>
      <w:r w:rsidRPr="00C132F8">
        <w:rPr>
          <w:rFonts w:ascii="Times New Roman" w:hAnsi="Times New Roman"/>
          <w:color w:val="auto"/>
          <w:sz w:val="28"/>
          <w:szCs w:val="28"/>
        </w:rPr>
        <w:t>а</w:t>
      </w:r>
      <w:r w:rsidRPr="00C132F8">
        <w:rPr>
          <w:rFonts w:ascii="Times New Roman" w:hAnsi="Times New Roman"/>
          <w:color w:val="auto"/>
          <w:sz w:val="28"/>
          <w:szCs w:val="28"/>
        </w:rPr>
        <w:t>низуемой приборостроительным факультетом,</w:t>
      </w:r>
      <w:r>
        <w:rPr>
          <w:rFonts w:ascii="Times New Roman" w:hAnsi="Times New Roman"/>
          <w:color w:val="auto"/>
          <w:sz w:val="28"/>
          <w:szCs w:val="28"/>
        </w:rPr>
        <w:t xml:space="preserve"> путем их внешнего реце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зирования (привлечение внешних отечественных и зарубежных рецензе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тов) и включения в базы РИНЦ, а также</w:t>
      </w:r>
      <w:r w:rsidRPr="00C132F8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в перспективе</w:t>
      </w:r>
      <w:r w:rsidRPr="00C132F8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включения в одну из зарубежных баз IEEE,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Scopus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Web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of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Science</w:t>
      </w:r>
      <w:proofErr w:type="spellEnd"/>
      <w:r w:rsidRPr="00910A55">
        <w:rPr>
          <w:rFonts w:ascii="Times New Roman" w:hAnsi="Times New Roman"/>
          <w:color w:val="auto"/>
          <w:sz w:val="28"/>
          <w:szCs w:val="28"/>
        </w:rPr>
        <w:t>;</w:t>
      </w:r>
    </w:p>
    <w:p w14:paraId="57FB816C" w14:textId="77777777" w:rsidR="003636DA" w:rsidRPr="00C132F8" w:rsidRDefault="003636DA" w:rsidP="000E01F5">
      <w:pPr>
        <w:pStyle w:val="afc"/>
        <w:spacing w:before="0" w:after="0" w:line="240" w:lineRule="auto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14:paraId="5282D8EB" w14:textId="77777777" w:rsidR="0036351A" w:rsidRDefault="003636DA" w:rsidP="000E01F5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10A5DE1" w14:textId="1D168E35" w:rsidR="0036351A" w:rsidRDefault="0036351A" w:rsidP="0036351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увеличение количества иностранных граждан, поступающих на полное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образовательным программам факультета</w:t>
      </w:r>
      <w:r w:rsidR="000E521D" w:rsidRPr="000E521D">
        <w:rPr>
          <w:rFonts w:ascii="Times New Roman" w:hAnsi="Times New Roman"/>
          <w:color w:val="auto"/>
          <w:sz w:val="28"/>
          <w:szCs w:val="28"/>
        </w:rPr>
        <w:t>;</w:t>
      </w:r>
    </w:p>
    <w:p w14:paraId="055A363D" w14:textId="5EE1D332" w:rsidR="000E521D" w:rsidRDefault="000E521D" w:rsidP="0036351A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увеличение количества взаимных обменов студентов и преподавателей факультета с зарубежными университетами на срок от одного семестра</w:t>
      </w:r>
    </w:p>
    <w:p w14:paraId="465A9E1C" w14:textId="1C61693D" w:rsidR="00910A55" w:rsidRDefault="000E521D" w:rsidP="00910A5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подача заявок на международные </w:t>
      </w:r>
      <w:r w:rsidRPr="00A134D7">
        <w:rPr>
          <w:rFonts w:ascii="Times New Roman" w:hAnsi="Times New Roman"/>
          <w:i/>
          <w:color w:val="auto"/>
          <w:sz w:val="28"/>
          <w:szCs w:val="28"/>
        </w:rPr>
        <w:t>образовательные</w:t>
      </w:r>
      <w:r>
        <w:rPr>
          <w:rFonts w:ascii="Times New Roman" w:hAnsi="Times New Roman"/>
          <w:color w:val="auto"/>
          <w:sz w:val="28"/>
          <w:szCs w:val="28"/>
        </w:rPr>
        <w:t xml:space="preserve"> гранты</w:t>
      </w:r>
      <w:r w:rsidR="00910A55" w:rsidRPr="00910A55">
        <w:rPr>
          <w:rFonts w:ascii="Times New Roman" w:hAnsi="Times New Roman"/>
          <w:color w:val="auto"/>
          <w:sz w:val="28"/>
          <w:szCs w:val="28"/>
        </w:rPr>
        <w:t>;</w:t>
      </w:r>
    </w:p>
    <w:p w14:paraId="5B8ED431" w14:textId="74F3C1B1" w:rsidR="000E521D" w:rsidRPr="00910A55" w:rsidRDefault="000E521D" w:rsidP="00910A55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10A55">
        <w:rPr>
          <w:rFonts w:ascii="Times New Roman" w:hAnsi="Times New Roman"/>
          <w:color w:val="auto"/>
          <w:sz w:val="28"/>
          <w:szCs w:val="28"/>
        </w:rPr>
        <w:t>увеличение количества научных публикаций в соавторстве с зарубежн</w:t>
      </w:r>
      <w:r w:rsidRPr="00910A55">
        <w:rPr>
          <w:rFonts w:ascii="Times New Roman" w:hAnsi="Times New Roman"/>
          <w:color w:val="auto"/>
          <w:sz w:val="28"/>
          <w:szCs w:val="28"/>
        </w:rPr>
        <w:t>ы</w:t>
      </w:r>
      <w:r w:rsidRPr="00910A55">
        <w:rPr>
          <w:rFonts w:ascii="Times New Roman" w:hAnsi="Times New Roman"/>
          <w:color w:val="auto"/>
          <w:sz w:val="28"/>
          <w:szCs w:val="28"/>
        </w:rPr>
        <w:t>ми учеными; научные стажировки аспирантов и преподавателей для и</w:t>
      </w:r>
      <w:r w:rsidRPr="00910A55">
        <w:rPr>
          <w:rFonts w:ascii="Times New Roman" w:hAnsi="Times New Roman"/>
          <w:color w:val="auto"/>
          <w:sz w:val="28"/>
          <w:szCs w:val="28"/>
        </w:rPr>
        <w:t>с</w:t>
      </w:r>
      <w:r w:rsidRPr="00910A55">
        <w:rPr>
          <w:rFonts w:ascii="Times New Roman" w:hAnsi="Times New Roman"/>
          <w:color w:val="auto"/>
          <w:sz w:val="28"/>
          <w:szCs w:val="28"/>
        </w:rPr>
        <w:t>следований по совместным научным темам;</w:t>
      </w:r>
    </w:p>
    <w:p w14:paraId="414CEF49" w14:textId="387A8CA3" w:rsidR="000E521D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увеличение количества иностранных граждан, поступающих </w:t>
      </w:r>
      <w:r w:rsidR="00703D67">
        <w:rPr>
          <w:rFonts w:ascii="Times New Roman" w:hAnsi="Times New Roman"/>
          <w:color w:val="auto"/>
          <w:sz w:val="28"/>
          <w:szCs w:val="28"/>
        </w:rPr>
        <w:t>в</w:t>
      </w:r>
      <w:r>
        <w:rPr>
          <w:rFonts w:ascii="Times New Roman" w:hAnsi="Times New Roman"/>
          <w:color w:val="auto"/>
          <w:sz w:val="28"/>
          <w:szCs w:val="28"/>
        </w:rPr>
        <w:t xml:space="preserve"> аспира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туру на факультет</w:t>
      </w:r>
      <w:r w:rsidRPr="000E521D">
        <w:rPr>
          <w:rFonts w:ascii="Times New Roman" w:hAnsi="Times New Roman"/>
          <w:color w:val="auto"/>
          <w:sz w:val="28"/>
          <w:szCs w:val="28"/>
        </w:rPr>
        <w:t>;</w:t>
      </w:r>
    </w:p>
    <w:p w14:paraId="12DFFEFB" w14:textId="77777777" w:rsidR="009B402F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поиск возможностей и подача заявок на международные </w:t>
      </w:r>
      <w:r w:rsidRPr="00A134D7">
        <w:rPr>
          <w:rFonts w:ascii="Times New Roman" w:hAnsi="Times New Roman"/>
          <w:color w:val="auto"/>
          <w:sz w:val="28"/>
          <w:szCs w:val="28"/>
          <w:u w:val="single"/>
        </w:rPr>
        <w:t>научные</w:t>
      </w:r>
      <w:r>
        <w:rPr>
          <w:rFonts w:ascii="Times New Roman" w:hAnsi="Times New Roman"/>
          <w:color w:val="auto"/>
          <w:sz w:val="28"/>
          <w:szCs w:val="28"/>
        </w:rPr>
        <w:t xml:space="preserve"> гранты.</w:t>
      </w:r>
    </w:p>
    <w:p w14:paraId="29B1208A" w14:textId="77777777" w:rsidR="009B402F" w:rsidRDefault="009B402F" w:rsidP="009B402F">
      <w:pPr>
        <w:pStyle w:val="afc"/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7354766B" w14:textId="77777777" w:rsidR="009B402F" w:rsidRDefault="009B402F" w:rsidP="009B402F">
      <w:pPr>
        <w:pStyle w:val="afc"/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2B152E57" w14:textId="77777777" w:rsidR="00856A03" w:rsidRDefault="00856A03" w:rsidP="00856A03">
      <w:pPr>
        <w:pStyle w:val="afc"/>
        <w:spacing w:before="0" w:after="0" w:line="240" w:lineRule="auto"/>
        <w:ind w:left="360"/>
        <w:jc w:val="center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4" w:name="_Toc409105223"/>
    </w:p>
    <w:p w14:paraId="57FB817C" w14:textId="3002B7DD" w:rsidR="003636DA" w:rsidRPr="000E521D" w:rsidRDefault="009B402F" w:rsidP="00856A03">
      <w:pPr>
        <w:pStyle w:val="afc"/>
        <w:spacing w:before="0" w:after="0" w:line="240" w:lineRule="auto"/>
        <w:ind w:left="360"/>
        <w:jc w:val="center"/>
        <w:rPr>
          <w:rStyle w:val="12"/>
          <w:rFonts w:ascii="Times New Roman" w:hAnsi="Times New Roman"/>
          <w:color w:val="auto"/>
          <w:sz w:val="28"/>
          <w:szCs w:val="28"/>
        </w:rPr>
      </w:pPr>
      <w:r>
        <w:rPr>
          <w:rStyle w:val="12"/>
          <w:rFonts w:ascii="Times New Roman" w:hAnsi="Times New Roman"/>
          <w:b/>
          <w:color w:val="auto"/>
          <w:sz w:val="28"/>
          <w:szCs w:val="28"/>
        </w:rPr>
        <w:lastRenderedPageBreak/>
        <w:t xml:space="preserve">6. </w:t>
      </w:r>
      <w:r w:rsidR="003636DA" w:rsidRPr="000E521D">
        <w:rPr>
          <w:rStyle w:val="12"/>
          <w:rFonts w:ascii="Times New Roman" w:hAnsi="Times New Roman"/>
          <w:b/>
          <w:color w:val="auto"/>
          <w:sz w:val="28"/>
          <w:szCs w:val="28"/>
        </w:rPr>
        <w:t>ВНЕУЧЕБНАЯ РАБОТА</w:t>
      </w:r>
      <w:bookmarkStart w:id="15" w:name="_GoBack"/>
      <w:bookmarkEnd w:id="14"/>
      <w:bookmarkEnd w:id="15"/>
    </w:p>
    <w:p w14:paraId="57FB817D" w14:textId="77777777" w:rsidR="003636DA" w:rsidRPr="00273906" w:rsidRDefault="003636DA" w:rsidP="00A134D7">
      <w:pPr>
        <w:spacing w:before="0" w:after="0" w:line="240" w:lineRule="auto"/>
        <w:rPr>
          <w:rFonts w:ascii="Times New Roman" w:hAnsi="Times New Roman"/>
          <w:sz w:val="28"/>
          <w:szCs w:val="28"/>
        </w:rPr>
      </w:pPr>
    </w:p>
    <w:p w14:paraId="57FB817E" w14:textId="77777777" w:rsidR="003636DA" w:rsidRPr="009D7B23" w:rsidRDefault="003636DA" w:rsidP="00304D6A">
      <w:pPr>
        <w:pStyle w:val="2"/>
        <w:numPr>
          <w:ilvl w:val="1"/>
          <w:numId w:val="11"/>
        </w:numPr>
        <w:tabs>
          <w:tab w:val="left" w:pos="540"/>
        </w:tabs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6" w:name="_Toc409105224"/>
      <w:proofErr w:type="spellStart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Внеучебная</w:t>
      </w:r>
      <w:proofErr w:type="spellEnd"/>
      <w:r>
        <w:rPr>
          <w:rStyle w:val="12"/>
          <w:rFonts w:ascii="Times New Roman" w:hAnsi="Times New Roman"/>
          <w:b/>
          <w:color w:val="auto"/>
          <w:sz w:val="28"/>
          <w:szCs w:val="28"/>
        </w:rPr>
        <w:t xml:space="preserve"> работа со студентами</w:t>
      </w:r>
      <w:bookmarkEnd w:id="16"/>
    </w:p>
    <w:p w14:paraId="57FB8180" w14:textId="77777777" w:rsidR="003636DA" w:rsidRDefault="003636DA" w:rsidP="00A134D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создание на 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факультете социокультурной среды способствующей разностороннему развитию личности </w:t>
      </w:r>
      <w:r>
        <w:rPr>
          <w:rFonts w:ascii="Times New Roman" w:hAnsi="Times New Roman"/>
          <w:color w:val="auto"/>
          <w:sz w:val="28"/>
          <w:szCs w:val="28"/>
        </w:rPr>
        <w:t xml:space="preserve">студента, как </w:t>
      </w:r>
      <w:r w:rsidRPr="00A134D7">
        <w:rPr>
          <w:rFonts w:ascii="Times New Roman" w:hAnsi="Times New Roman"/>
          <w:color w:val="auto"/>
          <w:sz w:val="28"/>
          <w:szCs w:val="28"/>
        </w:rPr>
        <w:t>будущего специалиста, о</w:t>
      </w:r>
      <w:r w:rsidRPr="00A134D7">
        <w:rPr>
          <w:rFonts w:ascii="Times New Roman" w:hAnsi="Times New Roman"/>
          <w:color w:val="auto"/>
          <w:sz w:val="28"/>
          <w:szCs w:val="28"/>
        </w:rPr>
        <w:t>б</w:t>
      </w:r>
      <w:r w:rsidRPr="00A134D7">
        <w:rPr>
          <w:rFonts w:ascii="Times New Roman" w:hAnsi="Times New Roman"/>
          <w:color w:val="auto"/>
          <w:sz w:val="28"/>
          <w:szCs w:val="28"/>
        </w:rPr>
        <w:t>ладающего высокой культурой, интеллигентностью, физическим здоровьем, социальной активностью, качествами гражданина-патриота, устойчивой пр</w:t>
      </w:r>
      <w:r w:rsidRPr="00A134D7">
        <w:rPr>
          <w:rFonts w:ascii="Times New Roman" w:hAnsi="Times New Roman"/>
          <w:color w:val="auto"/>
          <w:sz w:val="28"/>
          <w:szCs w:val="28"/>
        </w:rPr>
        <w:t>о</w:t>
      </w:r>
      <w:r w:rsidRPr="00A134D7">
        <w:rPr>
          <w:rFonts w:ascii="Times New Roman" w:hAnsi="Times New Roman"/>
          <w:color w:val="auto"/>
          <w:sz w:val="28"/>
          <w:szCs w:val="28"/>
        </w:rPr>
        <w:t>фессиональной направленностью и профессиональной компетентностью.</w:t>
      </w:r>
    </w:p>
    <w:p w14:paraId="57FB8182" w14:textId="77777777" w:rsidR="003636DA" w:rsidRPr="000B6ECC" w:rsidRDefault="003636DA" w:rsidP="00A134D7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183" w14:textId="77777777" w:rsidR="003636DA" w:rsidRPr="00A134D7" w:rsidRDefault="003636DA" w:rsidP="00A134D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воспитание у студентов гражданской позиции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, правовой и политической культуры, формирования чувства </w:t>
      </w:r>
      <w:r>
        <w:rPr>
          <w:rFonts w:ascii="Times New Roman" w:hAnsi="Times New Roman"/>
          <w:color w:val="auto"/>
          <w:sz w:val="28"/>
          <w:szCs w:val="28"/>
        </w:rPr>
        <w:t xml:space="preserve">патриотизма, </w:t>
      </w:r>
      <w:r w:rsidRPr="00A134D7">
        <w:rPr>
          <w:rFonts w:ascii="Times New Roman" w:hAnsi="Times New Roman"/>
          <w:color w:val="auto"/>
          <w:sz w:val="28"/>
          <w:szCs w:val="28"/>
        </w:rPr>
        <w:t>студенческой солидарн</w:t>
      </w:r>
      <w:r w:rsidRPr="00A134D7">
        <w:rPr>
          <w:rFonts w:ascii="Times New Roman" w:hAnsi="Times New Roman"/>
          <w:color w:val="auto"/>
          <w:sz w:val="28"/>
          <w:szCs w:val="28"/>
        </w:rPr>
        <w:t>о</w:t>
      </w:r>
      <w:r w:rsidRPr="00A134D7">
        <w:rPr>
          <w:rFonts w:ascii="Times New Roman" w:hAnsi="Times New Roman"/>
          <w:color w:val="auto"/>
          <w:sz w:val="28"/>
          <w:szCs w:val="28"/>
        </w:rPr>
        <w:t>сти и корпоративности путем организации общественно-</w:t>
      </w:r>
      <w:r>
        <w:rPr>
          <w:rFonts w:ascii="Times New Roman" w:hAnsi="Times New Roman"/>
          <w:color w:val="auto"/>
          <w:sz w:val="28"/>
          <w:szCs w:val="28"/>
        </w:rPr>
        <w:t>значимых и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 культурных</w:t>
      </w:r>
      <w:r>
        <w:rPr>
          <w:rFonts w:ascii="Times New Roman" w:hAnsi="Times New Roman"/>
          <w:color w:val="auto"/>
          <w:sz w:val="28"/>
          <w:szCs w:val="28"/>
        </w:rPr>
        <w:t xml:space="preserve"> ме</w:t>
      </w:r>
      <w:r w:rsidRPr="00A134D7">
        <w:rPr>
          <w:rFonts w:ascii="Times New Roman" w:hAnsi="Times New Roman"/>
          <w:color w:val="auto"/>
          <w:sz w:val="28"/>
          <w:szCs w:val="28"/>
        </w:rPr>
        <w:t>роприятий;</w:t>
      </w:r>
    </w:p>
    <w:p w14:paraId="57FB8184" w14:textId="77777777" w:rsidR="003636DA" w:rsidRDefault="003636DA" w:rsidP="00A134D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всяческая поддержка студенческого актива факультета и студенческих инициатив в культурно-массовой и спортивной сфере</w:t>
      </w:r>
      <w:r w:rsidRPr="00A134D7">
        <w:rPr>
          <w:rFonts w:ascii="Times New Roman" w:hAnsi="Times New Roman"/>
          <w:color w:val="auto"/>
          <w:sz w:val="28"/>
          <w:szCs w:val="28"/>
        </w:rPr>
        <w:t>;</w:t>
      </w:r>
    </w:p>
    <w:p w14:paraId="57FB8185" w14:textId="34930A52" w:rsidR="003636DA" w:rsidRDefault="003636DA" w:rsidP="00A134D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поддержка и создание условий для стимулирования участия студентов в активной жизни факультета и университета (спартакиады,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турслеты</w:t>
      </w:r>
      <w:proofErr w:type="spellEnd"/>
      <w:r w:rsidRPr="00A134D7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ст</w:t>
      </w:r>
      <w:r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>дотряды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КВН и другие)</w:t>
      </w:r>
      <w:r w:rsidR="000E521D">
        <w:rPr>
          <w:rFonts w:ascii="Times New Roman" w:hAnsi="Times New Roman"/>
          <w:color w:val="auto"/>
          <w:sz w:val="28"/>
          <w:szCs w:val="28"/>
        </w:rPr>
        <w:t>.</w:t>
      </w:r>
    </w:p>
    <w:p w14:paraId="7B95346A" w14:textId="77777777" w:rsidR="000E521D" w:rsidRDefault="003636DA" w:rsidP="00A134D7">
      <w:pPr>
        <w:pStyle w:val="afc"/>
        <w:spacing w:before="0" w:after="0" w:line="240" w:lineRule="auto"/>
        <w:ind w:left="0"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20EB3614" w14:textId="28C06DFB" w:rsidR="000E521D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A134D7">
        <w:rPr>
          <w:rFonts w:ascii="Times New Roman" w:hAnsi="Times New Roman"/>
          <w:color w:val="auto"/>
          <w:sz w:val="28"/>
          <w:szCs w:val="28"/>
        </w:rPr>
        <w:t>повышение престижности технического университета и инженерных сп</w:t>
      </w:r>
      <w:r w:rsidRPr="00A134D7">
        <w:rPr>
          <w:rFonts w:ascii="Times New Roman" w:hAnsi="Times New Roman"/>
          <w:color w:val="auto"/>
          <w:sz w:val="28"/>
          <w:szCs w:val="28"/>
        </w:rPr>
        <w:t>е</w:t>
      </w:r>
      <w:r w:rsidRPr="00A134D7">
        <w:rPr>
          <w:rFonts w:ascii="Times New Roman" w:hAnsi="Times New Roman"/>
          <w:color w:val="auto"/>
          <w:sz w:val="28"/>
          <w:szCs w:val="28"/>
        </w:rPr>
        <w:t>циа</w:t>
      </w:r>
      <w:r>
        <w:rPr>
          <w:rFonts w:ascii="Times New Roman" w:hAnsi="Times New Roman"/>
          <w:color w:val="auto"/>
          <w:sz w:val="28"/>
          <w:szCs w:val="28"/>
        </w:rPr>
        <w:t>льностей</w:t>
      </w:r>
      <w:r w:rsidRPr="00A134D7">
        <w:rPr>
          <w:rFonts w:ascii="Times New Roman" w:hAnsi="Times New Roman"/>
          <w:color w:val="auto"/>
          <w:sz w:val="28"/>
          <w:szCs w:val="28"/>
        </w:rPr>
        <w:t>, у</w:t>
      </w:r>
      <w:r>
        <w:rPr>
          <w:rFonts w:ascii="Times New Roman" w:hAnsi="Times New Roman"/>
          <w:color w:val="auto"/>
          <w:sz w:val="28"/>
          <w:szCs w:val="28"/>
        </w:rPr>
        <w:t>величение притока абитуриентов;</w:t>
      </w:r>
    </w:p>
    <w:p w14:paraId="5972EB79" w14:textId="2334D1E4" w:rsidR="000E521D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A134D7">
        <w:rPr>
          <w:rFonts w:ascii="Times New Roman" w:hAnsi="Times New Roman"/>
          <w:color w:val="auto"/>
          <w:sz w:val="28"/>
          <w:szCs w:val="28"/>
        </w:rPr>
        <w:t xml:space="preserve">повышение качества и уровня инженерного образования, за счет развития у студентов творческих и </w:t>
      </w:r>
      <w:proofErr w:type="spellStart"/>
      <w:r w:rsidRPr="00A134D7">
        <w:rPr>
          <w:rFonts w:ascii="Times New Roman" w:hAnsi="Times New Roman"/>
          <w:color w:val="auto"/>
          <w:sz w:val="28"/>
          <w:szCs w:val="28"/>
        </w:rPr>
        <w:t>инноваторских</w:t>
      </w:r>
      <w:proofErr w:type="spellEnd"/>
      <w:r w:rsidRPr="00A134D7">
        <w:rPr>
          <w:rFonts w:ascii="Times New Roman" w:hAnsi="Times New Roman"/>
          <w:color w:val="auto"/>
          <w:sz w:val="28"/>
          <w:szCs w:val="28"/>
        </w:rPr>
        <w:t xml:space="preserve"> качеств</w:t>
      </w:r>
    </w:p>
    <w:p w14:paraId="34382AFD" w14:textId="660E5D8F" w:rsidR="000E521D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создание комфортной среды для студента в учебно-научной и обществе</w:t>
      </w:r>
      <w:r>
        <w:rPr>
          <w:rFonts w:ascii="Times New Roman" w:hAnsi="Times New Roman"/>
          <w:color w:val="auto"/>
          <w:sz w:val="28"/>
          <w:szCs w:val="28"/>
        </w:rPr>
        <w:t>н</w:t>
      </w:r>
      <w:r>
        <w:rPr>
          <w:rFonts w:ascii="Times New Roman" w:hAnsi="Times New Roman"/>
          <w:color w:val="auto"/>
          <w:sz w:val="28"/>
          <w:szCs w:val="28"/>
        </w:rPr>
        <w:t>ной деятельности</w:t>
      </w:r>
    </w:p>
    <w:p w14:paraId="77D2A1DE" w14:textId="379BFFC4" w:rsidR="000E521D" w:rsidRDefault="000E521D" w:rsidP="000E521D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A134D7">
        <w:rPr>
          <w:rFonts w:ascii="Times New Roman" w:hAnsi="Times New Roman"/>
          <w:color w:val="auto"/>
          <w:sz w:val="28"/>
          <w:szCs w:val="28"/>
        </w:rPr>
        <w:t>увеличение числа ст</w:t>
      </w:r>
      <w:r>
        <w:rPr>
          <w:rFonts w:ascii="Times New Roman" w:hAnsi="Times New Roman"/>
          <w:color w:val="auto"/>
          <w:sz w:val="28"/>
          <w:szCs w:val="28"/>
        </w:rPr>
        <w:t>у</w:t>
      </w:r>
      <w:r w:rsidRPr="00A134D7">
        <w:rPr>
          <w:rFonts w:ascii="Times New Roman" w:hAnsi="Times New Roman"/>
          <w:color w:val="auto"/>
          <w:sz w:val="28"/>
          <w:szCs w:val="28"/>
        </w:rPr>
        <w:t>дентов,</w:t>
      </w:r>
      <w:r>
        <w:rPr>
          <w:rFonts w:ascii="Times New Roman" w:hAnsi="Times New Roman"/>
          <w:color w:val="auto"/>
          <w:sz w:val="28"/>
          <w:szCs w:val="28"/>
        </w:rPr>
        <w:t xml:space="preserve"> участвующих в спортивных и культурно-массовых мероприятиях.</w:t>
      </w:r>
    </w:p>
    <w:p w14:paraId="57FB818A" w14:textId="571B5C99" w:rsidR="003636DA" w:rsidRPr="009D7B23" w:rsidRDefault="003636DA" w:rsidP="00304D6A">
      <w:pPr>
        <w:pStyle w:val="2"/>
        <w:numPr>
          <w:ilvl w:val="1"/>
          <w:numId w:val="11"/>
        </w:numPr>
        <w:ind w:left="360"/>
        <w:jc w:val="both"/>
        <w:rPr>
          <w:rStyle w:val="12"/>
          <w:rFonts w:ascii="Times New Roman" w:hAnsi="Times New Roman"/>
          <w:b/>
          <w:color w:val="auto"/>
          <w:sz w:val="28"/>
          <w:szCs w:val="28"/>
        </w:rPr>
      </w:pPr>
      <w:bookmarkStart w:id="17" w:name="_Toc409105225"/>
      <w:r>
        <w:rPr>
          <w:rStyle w:val="12"/>
          <w:rFonts w:ascii="Times New Roman" w:hAnsi="Times New Roman"/>
          <w:b/>
          <w:color w:val="auto"/>
          <w:sz w:val="28"/>
          <w:szCs w:val="28"/>
        </w:rPr>
        <w:t>Социальная сфера</w:t>
      </w:r>
      <w:bookmarkEnd w:id="17"/>
    </w:p>
    <w:p w14:paraId="57FB818C" w14:textId="77777777" w:rsidR="003636DA" w:rsidRDefault="003636DA" w:rsidP="00A134D7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Цель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132F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создание комфортной 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социокультурной среды </w:t>
      </w:r>
      <w:r>
        <w:rPr>
          <w:rFonts w:ascii="Times New Roman" w:hAnsi="Times New Roman"/>
          <w:color w:val="auto"/>
          <w:sz w:val="28"/>
          <w:szCs w:val="28"/>
        </w:rPr>
        <w:t xml:space="preserve">для профессорско-преподавательского и учебно-вспомогательного персонала факультета; </w:t>
      </w:r>
      <w:r w:rsidRPr="00A134D7">
        <w:rPr>
          <w:rFonts w:ascii="Times New Roman" w:hAnsi="Times New Roman"/>
          <w:color w:val="auto"/>
          <w:sz w:val="28"/>
          <w:szCs w:val="28"/>
        </w:rPr>
        <w:t>спосо</w:t>
      </w:r>
      <w:r w:rsidRPr="00A134D7">
        <w:rPr>
          <w:rFonts w:ascii="Times New Roman" w:hAnsi="Times New Roman"/>
          <w:color w:val="auto"/>
          <w:sz w:val="28"/>
          <w:szCs w:val="28"/>
        </w:rPr>
        <w:t>б</w:t>
      </w:r>
      <w:r w:rsidRPr="00A134D7">
        <w:rPr>
          <w:rFonts w:ascii="Times New Roman" w:hAnsi="Times New Roman"/>
          <w:color w:val="auto"/>
          <w:sz w:val="28"/>
          <w:szCs w:val="28"/>
        </w:rPr>
        <w:t>ствующей разностороннему развитию личности; обладающего высокой культ</w:t>
      </w:r>
      <w:r w:rsidRPr="00A134D7">
        <w:rPr>
          <w:rFonts w:ascii="Times New Roman" w:hAnsi="Times New Roman"/>
          <w:color w:val="auto"/>
          <w:sz w:val="28"/>
          <w:szCs w:val="28"/>
        </w:rPr>
        <w:t>у</w:t>
      </w:r>
      <w:r w:rsidRPr="00A134D7">
        <w:rPr>
          <w:rFonts w:ascii="Times New Roman" w:hAnsi="Times New Roman"/>
          <w:color w:val="auto"/>
          <w:sz w:val="28"/>
          <w:szCs w:val="28"/>
        </w:rPr>
        <w:t>рой, интеллигентностью, физическим здоровьем, социальной активностью, к</w:t>
      </w:r>
      <w:r w:rsidRPr="00A134D7">
        <w:rPr>
          <w:rFonts w:ascii="Times New Roman" w:hAnsi="Times New Roman"/>
          <w:color w:val="auto"/>
          <w:sz w:val="28"/>
          <w:szCs w:val="28"/>
        </w:rPr>
        <w:t>а</w:t>
      </w:r>
      <w:r w:rsidRPr="00A134D7">
        <w:rPr>
          <w:rFonts w:ascii="Times New Roman" w:hAnsi="Times New Roman"/>
          <w:color w:val="auto"/>
          <w:sz w:val="28"/>
          <w:szCs w:val="28"/>
        </w:rPr>
        <w:t>чествами гражданина-патриота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14:paraId="57FB818E" w14:textId="77777777" w:rsidR="003636DA" w:rsidRPr="000B6ECC" w:rsidRDefault="003636DA" w:rsidP="00A134D7">
      <w:pPr>
        <w:spacing w:before="0" w:after="0" w:line="240" w:lineRule="auto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Задачи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</w:p>
    <w:p w14:paraId="57FB818F" w14:textId="77777777" w:rsidR="003636DA" w:rsidRDefault="003636DA" w:rsidP="00A134D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поддержка инициатив коллектива факультета в культурно-массовой и спортивной сфере</w:t>
      </w:r>
      <w:r w:rsidRPr="00A134D7">
        <w:rPr>
          <w:rFonts w:ascii="Times New Roman" w:hAnsi="Times New Roman"/>
          <w:color w:val="auto"/>
          <w:sz w:val="28"/>
          <w:szCs w:val="28"/>
        </w:rPr>
        <w:t>;</w:t>
      </w:r>
    </w:p>
    <w:p w14:paraId="57FB8190" w14:textId="77777777" w:rsidR="003636DA" w:rsidRDefault="003636DA" w:rsidP="00A134D7">
      <w:pPr>
        <w:pStyle w:val="afc"/>
        <w:numPr>
          <w:ilvl w:val="0"/>
          <w:numId w:val="6"/>
        </w:numPr>
        <w:spacing w:before="0"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поддержка и создание условий для стимулирования участия сотрудников в активной жизни факультета и университета (спартакиады, концерты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праздники и другие)</w:t>
      </w:r>
      <w:r w:rsidRPr="00A134D7">
        <w:rPr>
          <w:rFonts w:ascii="Times New Roman" w:hAnsi="Times New Roman"/>
          <w:color w:val="auto"/>
          <w:sz w:val="28"/>
          <w:szCs w:val="28"/>
        </w:rPr>
        <w:t>;</w:t>
      </w:r>
    </w:p>
    <w:p w14:paraId="57FB81A7" w14:textId="56736829" w:rsidR="003636DA" w:rsidRPr="005D417F" w:rsidRDefault="003636DA" w:rsidP="005D417F">
      <w:pPr>
        <w:spacing w:before="0" w:after="0"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r w:rsidRPr="000B6ECC">
        <w:rPr>
          <w:rFonts w:ascii="Times New Roman" w:hAnsi="Times New Roman"/>
          <w:b/>
          <w:i/>
          <w:color w:val="auto"/>
          <w:sz w:val="28"/>
          <w:szCs w:val="28"/>
        </w:rPr>
        <w:t>Ожидаемые результаты</w:t>
      </w:r>
      <w:r w:rsidRPr="000B6ECC">
        <w:rPr>
          <w:rFonts w:ascii="Times New Roman" w:hAnsi="Times New Roman"/>
          <w:b/>
          <w:color w:val="auto"/>
          <w:sz w:val="28"/>
          <w:szCs w:val="28"/>
        </w:rPr>
        <w:t>: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создание комфортной среды для сотрудника в профессиональной,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внеучебной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общественной деятельности факультета</w:t>
      </w:r>
      <w:r w:rsidRPr="00A134D7">
        <w:rPr>
          <w:rFonts w:ascii="Times New Roman" w:hAnsi="Times New Roman"/>
          <w:color w:val="auto"/>
          <w:sz w:val="28"/>
          <w:szCs w:val="28"/>
        </w:rPr>
        <w:t>; п</w:t>
      </w:r>
      <w:r w:rsidRPr="00A134D7">
        <w:rPr>
          <w:rFonts w:ascii="Times New Roman" w:hAnsi="Times New Roman"/>
          <w:color w:val="auto"/>
          <w:sz w:val="28"/>
          <w:szCs w:val="28"/>
        </w:rPr>
        <w:t>о</w:t>
      </w:r>
      <w:r w:rsidRPr="00A134D7">
        <w:rPr>
          <w:rFonts w:ascii="Times New Roman" w:hAnsi="Times New Roman"/>
          <w:color w:val="auto"/>
          <w:sz w:val="28"/>
          <w:szCs w:val="28"/>
        </w:rPr>
        <w:t>вышение пр</w:t>
      </w:r>
      <w:r>
        <w:rPr>
          <w:rFonts w:ascii="Times New Roman" w:hAnsi="Times New Roman"/>
          <w:color w:val="auto"/>
          <w:sz w:val="28"/>
          <w:szCs w:val="28"/>
        </w:rPr>
        <w:t>ивлекательности работы сотрудников на факультете</w:t>
      </w:r>
      <w:r w:rsidRPr="00A134D7">
        <w:rPr>
          <w:rFonts w:ascii="Times New Roman" w:hAnsi="Times New Roman"/>
          <w:color w:val="auto"/>
          <w:sz w:val="28"/>
          <w:szCs w:val="28"/>
        </w:rPr>
        <w:t>; создание п</w:t>
      </w:r>
      <w:r w:rsidRPr="00A134D7">
        <w:rPr>
          <w:rFonts w:ascii="Times New Roman" w:hAnsi="Times New Roman"/>
          <w:color w:val="auto"/>
          <w:sz w:val="28"/>
          <w:szCs w:val="28"/>
        </w:rPr>
        <w:t>о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ложительного </w:t>
      </w:r>
      <w:r>
        <w:rPr>
          <w:rFonts w:ascii="Times New Roman" w:hAnsi="Times New Roman"/>
          <w:color w:val="auto"/>
          <w:sz w:val="28"/>
          <w:szCs w:val="28"/>
        </w:rPr>
        <w:t>имиджа</w:t>
      </w:r>
      <w:r w:rsidRPr="00A134D7">
        <w:rPr>
          <w:rFonts w:ascii="Times New Roman" w:hAnsi="Times New Roman"/>
          <w:color w:val="auto"/>
          <w:sz w:val="28"/>
          <w:szCs w:val="28"/>
        </w:rPr>
        <w:t xml:space="preserve"> факул</w:t>
      </w:r>
      <w:r>
        <w:rPr>
          <w:rFonts w:ascii="Times New Roman" w:hAnsi="Times New Roman"/>
          <w:color w:val="auto"/>
          <w:sz w:val="28"/>
          <w:szCs w:val="28"/>
        </w:rPr>
        <w:t>ьт</w:t>
      </w:r>
      <w:r w:rsidRPr="00A134D7">
        <w:rPr>
          <w:rFonts w:ascii="Times New Roman" w:hAnsi="Times New Roman"/>
          <w:color w:val="auto"/>
          <w:sz w:val="28"/>
          <w:szCs w:val="28"/>
        </w:rPr>
        <w:t>ета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sectPr w:rsidR="003636DA" w:rsidRPr="005D417F" w:rsidSect="004A2701">
      <w:footerReference w:type="default" r:id="rId8"/>
      <w:footerReference w:type="first" r:id="rId9"/>
      <w:pgSz w:w="11907" w:h="16839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56BF97" w14:textId="77777777" w:rsidR="00804033" w:rsidRDefault="00804033">
      <w:pPr>
        <w:spacing w:before="0" w:after="0" w:line="240" w:lineRule="auto"/>
      </w:pPr>
      <w:r>
        <w:separator/>
      </w:r>
    </w:p>
  </w:endnote>
  <w:endnote w:type="continuationSeparator" w:id="0">
    <w:p w14:paraId="2602A541" w14:textId="77777777" w:rsidR="00804033" w:rsidRDefault="0080403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B81AC" w14:textId="50001713" w:rsidR="00030EE9" w:rsidRPr="004A2701" w:rsidRDefault="00030EE9">
    <w:pPr>
      <w:pStyle w:val="aff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 \* Arabic  \* MERGEFORMAT </w:instrText>
    </w:r>
    <w:r>
      <w:rPr>
        <w:rFonts w:ascii="Times New Roman" w:hAnsi="Times New Roman"/>
        <w:sz w:val="28"/>
        <w:szCs w:val="28"/>
      </w:rPr>
      <w:fldChar w:fldCharType="separate"/>
    </w:r>
    <w:r w:rsidR="00856A03">
      <w:rPr>
        <w:rFonts w:ascii="Times New Roman" w:hAnsi="Times New Roman"/>
        <w:noProof/>
        <w:sz w:val="28"/>
        <w:szCs w:val="28"/>
      </w:rPr>
      <w:t>9</w:t>
    </w:r>
    <w:r>
      <w:rPr>
        <w:rFonts w:ascii="Times New Roman" w:hAnsi="Times New Roman"/>
        <w:sz w:val="28"/>
        <w:szCs w:val="28"/>
      </w:rPr>
      <w:fldChar w:fldCharType="end"/>
    </w:r>
  </w:p>
  <w:p w14:paraId="57FB81AD" w14:textId="77777777" w:rsidR="00030EE9" w:rsidRDefault="00030E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B81AE" w14:textId="77777777" w:rsidR="00030EE9" w:rsidRDefault="00030EE9" w:rsidP="004A2701">
    <w:pPr>
      <w:pStyle w:val="aff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3C4203" w14:textId="77777777" w:rsidR="00804033" w:rsidRDefault="00804033">
      <w:pPr>
        <w:spacing w:before="0" w:after="0" w:line="240" w:lineRule="auto"/>
      </w:pPr>
      <w:r>
        <w:separator/>
      </w:r>
    </w:p>
  </w:footnote>
  <w:footnote w:type="continuationSeparator" w:id="0">
    <w:p w14:paraId="7DDEB217" w14:textId="77777777" w:rsidR="00804033" w:rsidRDefault="0080403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CE52C0F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FFFFFF89"/>
    <w:multiLevelType w:val="singleLevel"/>
    <w:tmpl w:val="73FAE166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/>
      </w:rPr>
    </w:lvl>
  </w:abstractNum>
  <w:abstractNum w:abstractNumId="2">
    <w:nsid w:val="01251E3D"/>
    <w:multiLevelType w:val="multilevel"/>
    <w:tmpl w:val="526EA132"/>
    <w:lvl w:ilvl="0">
      <w:start w:val="2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3">
    <w:nsid w:val="035749DB"/>
    <w:multiLevelType w:val="hybridMultilevel"/>
    <w:tmpl w:val="C33C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346264"/>
    <w:multiLevelType w:val="multilevel"/>
    <w:tmpl w:val="31003A04"/>
    <w:lvl w:ilvl="0">
      <w:start w:val="5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5">
    <w:nsid w:val="201A4BFA"/>
    <w:multiLevelType w:val="multilevel"/>
    <w:tmpl w:val="162C145E"/>
    <w:lvl w:ilvl="0">
      <w:start w:val="3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6">
    <w:nsid w:val="2A037D39"/>
    <w:multiLevelType w:val="multilevel"/>
    <w:tmpl w:val="76203212"/>
    <w:lvl w:ilvl="0">
      <w:start w:val="3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7">
    <w:nsid w:val="422B1D16"/>
    <w:multiLevelType w:val="multilevel"/>
    <w:tmpl w:val="ADF63D38"/>
    <w:lvl w:ilvl="0">
      <w:start w:val="4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8">
    <w:nsid w:val="465F5B88"/>
    <w:multiLevelType w:val="multilevel"/>
    <w:tmpl w:val="62EEC99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EAE35B6"/>
    <w:multiLevelType w:val="hybridMultilevel"/>
    <w:tmpl w:val="963275EE"/>
    <w:lvl w:ilvl="0" w:tplc="38F80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FE0D56"/>
    <w:multiLevelType w:val="multilevel"/>
    <w:tmpl w:val="2760FF6A"/>
    <w:lvl w:ilvl="0">
      <w:start w:val="6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11">
    <w:nsid w:val="66115EEE"/>
    <w:multiLevelType w:val="multilevel"/>
    <w:tmpl w:val="71125450"/>
    <w:lvl w:ilvl="0">
      <w:start w:val="4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12">
    <w:nsid w:val="6E697EBB"/>
    <w:multiLevelType w:val="multilevel"/>
    <w:tmpl w:val="7C36B11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3">
    <w:nsid w:val="72F02F30"/>
    <w:multiLevelType w:val="multilevel"/>
    <w:tmpl w:val="7502556A"/>
    <w:lvl w:ilvl="0">
      <w:start w:val="7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 w:hint="default"/>
      </w:rPr>
    </w:lvl>
  </w:abstractNum>
  <w:abstractNum w:abstractNumId="14">
    <w:nsid w:val="763D56DF"/>
    <w:multiLevelType w:val="hybridMultilevel"/>
    <w:tmpl w:val="0DC47A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A13CB7"/>
    <w:multiLevelType w:val="multilevel"/>
    <w:tmpl w:val="030C4F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4"/>
  </w:num>
  <w:num w:numId="5">
    <w:abstractNumId w:val="12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4"/>
  </w:num>
  <w:num w:numId="11">
    <w:abstractNumId w:val="10"/>
  </w:num>
  <w:num w:numId="12">
    <w:abstractNumId w:val="6"/>
  </w:num>
  <w:num w:numId="13">
    <w:abstractNumId w:val="11"/>
  </w:num>
  <w:num w:numId="14">
    <w:abstractNumId w:val="13"/>
  </w:num>
  <w:num w:numId="15">
    <w:abstractNumId w:val="15"/>
  </w:num>
  <w:num w:numId="16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oNotTrackMoves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9BF"/>
    <w:rsid w:val="00023A99"/>
    <w:rsid w:val="00030EE9"/>
    <w:rsid w:val="00031FE0"/>
    <w:rsid w:val="00037098"/>
    <w:rsid w:val="00045945"/>
    <w:rsid w:val="00057A37"/>
    <w:rsid w:val="000635F0"/>
    <w:rsid w:val="000A0242"/>
    <w:rsid w:val="000B6ECC"/>
    <w:rsid w:val="000E01F5"/>
    <w:rsid w:val="000E521D"/>
    <w:rsid w:val="00104C93"/>
    <w:rsid w:val="0013252E"/>
    <w:rsid w:val="001351D1"/>
    <w:rsid w:val="00154340"/>
    <w:rsid w:val="00157337"/>
    <w:rsid w:val="001726F9"/>
    <w:rsid w:val="001B7783"/>
    <w:rsid w:val="001C6585"/>
    <w:rsid w:val="00203473"/>
    <w:rsid w:val="002049FD"/>
    <w:rsid w:val="00257477"/>
    <w:rsid w:val="002646B2"/>
    <w:rsid w:val="00273906"/>
    <w:rsid w:val="002841EA"/>
    <w:rsid w:val="00287FBA"/>
    <w:rsid w:val="002A73CA"/>
    <w:rsid w:val="002E2B9F"/>
    <w:rsid w:val="002E2F2C"/>
    <w:rsid w:val="00304D6A"/>
    <w:rsid w:val="00306FF0"/>
    <w:rsid w:val="00320634"/>
    <w:rsid w:val="00325419"/>
    <w:rsid w:val="003317B2"/>
    <w:rsid w:val="003400AA"/>
    <w:rsid w:val="0036351A"/>
    <w:rsid w:val="003636DA"/>
    <w:rsid w:val="00364117"/>
    <w:rsid w:val="00373092"/>
    <w:rsid w:val="00395DBE"/>
    <w:rsid w:val="003A49BF"/>
    <w:rsid w:val="003A6064"/>
    <w:rsid w:val="003A6B9D"/>
    <w:rsid w:val="003B10D6"/>
    <w:rsid w:val="003F6FF1"/>
    <w:rsid w:val="00400786"/>
    <w:rsid w:val="0041684B"/>
    <w:rsid w:val="00423F82"/>
    <w:rsid w:val="00432B0B"/>
    <w:rsid w:val="004406A7"/>
    <w:rsid w:val="00484CB8"/>
    <w:rsid w:val="0049116E"/>
    <w:rsid w:val="004A2701"/>
    <w:rsid w:val="004A3958"/>
    <w:rsid w:val="004B02A2"/>
    <w:rsid w:val="004B0D6D"/>
    <w:rsid w:val="004B33B0"/>
    <w:rsid w:val="004B5737"/>
    <w:rsid w:val="004B7BF4"/>
    <w:rsid w:val="004C545B"/>
    <w:rsid w:val="004D4805"/>
    <w:rsid w:val="004E31A3"/>
    <w:rsid w:val="004E56D0"/>
    <w:rsid w:val="004F5930"/>
    <w:rsid w:val="00506E8E"/>
    <w:rsid w:val="00556D76"/>
    <w:rsid w:val="00570FF8"/>
    <w:rsid w:val="005848BF"/>
    <w:rsid w:val="005A292C"/>
    <w:rsid w:val="005A7722"/>
    <w:rsid w:val="005C598A"/>
    <w:rsid w:val="005D417F"/>
    <w:rsid w:val="006059C4"/>
    <w:rsid w:val="00612C21"/>
    <w:rsid w:val="0062218F"/>
    <w:rsid w:val="00635421"/>
    <w:rsid w:val="00646BDC"/>
    <w:rsid w:val="00657FAD"/>
    <w:rsid w:val="00666A7E"/>
    <w:rsid w:val="00680475"/>
    <w:rsid w:val="006A5596"/>
    <w:rsid w:val="006E52B5"/>
    <w:rsid w:val="006E6195"/>
    <w:rsid w:val="00703D67"/>
    <w:rsid w:val="00705E9A"/>
    <w:rsid w:val="00736514"/>
    <w:rsid w:val="0077371B"/>
    <w:rsid w:val="00783C59"/>
    <w:rsid w:val="007C68D5"/>
    <w:rsid w:val="007C6B75"/>
    <w:rsid w:val="007E28DC"/>
    <w:rsid w:val="007E6C66"/>
    <w:rsid w:val="007F4616"/>
    <w:rsid w:val="007F4E8B"/>
    <w:rsid w:val="007F5766"/>
    <w:rsid w:val="00804033"/>
    <w:rsid w:val="008058B3"/>
    <w:rsid w:val="008134FF"/>
    <w:rsid w:val="00813A63"/>
    <w:rsid w:val="008147BA"/>
    <w:rsid w:val="0082159B"/>
    <w:rsid w:val="00822961"/>
    <w:rsid w:val="008425A3"/>
    <w:rsid w:val="00842954"/>
    <w:rsid w:val="0084582C"/>
    <w:rsid w:val="00856A03"/>
    <w:rsid w:val="008B379D"/>
    <w:rsid w:val="008B3913"/>
    <w:rsid w:val="008E16CB"/>
    <w:rsid w:val="008F78CD"/>
    <w:rsid w:val="00910A55"/>
    <w:rsid w:val="00934BB6"/>
    <w:rsid w:val="00976701"/>
    <w:rsid w:val="00986738"/>
    <w:rsid w:val="00994DA8"/>
    <w:rsid w:val="009B0C98"/>
    <w:rsid w:val="009B402F"/>
    <w:rsid w:val="009C3DCF"/>
    <w:rsid w:val="009C779F"/>
    <w:rsid w:val="009D703A"/>
    <w:rsid w:val="009D7B23"/>
    <w:rsid w:val="009E2398"/>
    <w:rsid w:val="009F1C86"/>
    <w:rsid w:val="009F4DE9"/>
    <w:rsid w:val="009F72DC"/>
    <w:rsid w:val="00A01945"/>
    <w:rsid w:val="00A134D7"/>
    <w:rsid w:val="00A25D6C"/>
    <w:rsid w:val="00A46F7A"/>
    <w:rsid w:val="00A76E4F"/>
    <w:rsid w:val="00AB1615"/>
    <w:rsid w:val="00AB3786"/>
    <w:rsid w:val="00AB6AF7"/>
    <w:rsid w:val="00AE5137"/>
    <w:rsid w:val="00AE7842"/>
    <w:rsid w:val="00AF2AEE"/>
    <w:rsid w:val="00B40D53"/>
    <w:rsid w:val="00B6549C"/>
    <w:rsid w:val="00B86F2E"/>
    <w:rsid w:val="00BA45EB"/>
    <w:rsid w:val="00BB4CA3"/>
    <w:rsid w:val="00BC0BFE"/>
    <w:rsid w:val="00BC76B9"/>
    <w:rsid w:val="00BD5CBA"/>
    <w:rsid w:val="00BF3DCD"/>
    <w:rsid w:val="00BF4E96"/>
    <w:rsid w:val="00BF7367"/>
    <w:rsid w:val="00C060C2"/>
    <w:rsid w:val="00C132F8"/>
    <w:rsid w:val="00C45AE4"/>
    <w:rsid w:val="00C54F93"/>
    <w:rsid w:val="00C7258F"/>
    <w:rsid w:val="00CB15F7"/>
    <w:rsid w:val="00CC0E4E"/>
    <w:rsid w:val="00D16B67"/>
    <w:rsid w:val="00D32B94"/>
    <w:rsid w:val="00D33971"/>
    <w:rsid w:val="00D3474A"/>
    <w:rsid w:val="00D549BF"/>
    <w:rsid w:val="00D74D1C"/>
    <w:rsid w:val="00D84BD6"/>
    <w:rsid w:val="00D96DCF"/>
    <w:rsid w:val="00D97260"/>
    <w:rsid w:val="00DA00C6"/>
    <w:rsid w:val="00DB3389"/>
    <w:rsid w:val="00DC1487"/>
    <w:rsid w:val="00DC572B"/>
    <w:rsid w:val="00DC694E"/>
    <w:rsid w:val="00DD29F0"/>
    <w:rsid w:val="00E032C7"/>
    <w:rsid w:val="00E41295"/>
    <w:rsid w:val="00E436C2"/>
    <w:rsid w:val="00E4698C"/>
    <w:rsid w:val="00E474D6"/>
    <w:rsid w:val="00E85022"/>
    <w:rsid w:val="00E96CCE"/>
    <w:rsid w:val="00EF5364"/>
    <w:rsid w:val="00FB6DC1"/>
    <w:rsid w:val="00FD11B2"/>
    <w:rsid w:val="00FE2B45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B80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nstantia" w:eastAsia="Times New Roman" w:hAnsi="Constant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List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E6C66"/>
    <w:pPr>
      <w:spacing w:before="120" w:after="200" w:line="264" w:lineRule="auto"/>
    </w:pPr>
    <w:rPr>
      <w:color w:val="4D322D"/>
    </w:rPr>
  </w:style>
  <w:style w:type="paragraph" w:styleId="1">
    <w:name w:val="heading 1"/>
    <w:basedOn w:val="a1"/>
    <w:next w:val="a1"/>
    <w:link w:val="10"/>
    <w:uiPriority w:val="99"/>
    <w:qFormat/>
    <w:rsid w:val="00203473"/>
    <w:pPr>
      <w:keepNext/>
      <w:keepLines/>
      <w:spacing w:before="240" w:after="0" w:line="259" w:lineRule="auto"/>
      <w:outlineLvl w:val="0"/>
    </w:pPr>
    <w:rPr>
      <w:color w:val="2F1B15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rsid w:val="00D549BF"/>
    <w:pPr>
      <w:keepNext/>
      <w:keepLines/>
      <w:spacing w:before="40" w:after="0"/>
      <w:outlineLvl w:val="1"/>
    </w:pPr>
    <w:rPr>
      <w:color w:val="2F1B15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03473"/>
    <w:rPr>
      <w:rFonts w:ascii="Constantia" w:hAnsi="Constantia" w:cs="Times New Roman"/>
      <w:color w:val="2F1B15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D549BF"/>
    <w:rPr>
      <w:rFonts w:ascii="Constantia" w:hAnsi="Constantia" w:cs="Times New Roman"/>
      <w:color w:val="2F1B15"/>
      <w:sz w:val="26"/>
      <w:szCs w:val="26"/>
    </w:rPr>
  </w:style>
  <w:style w:type="paragraph" w:customStyle="1" w:styleId="11">
    <w:name w:val="заголовок 1"/>
    <w:basedOn w:val="a1"/>
    <w:next w:val="a1"/>
    <w:link w:val="12"/>
    <w:uiPriority w:val="99"/>
    <w:rsid w:val="005848BF"/>
    <w:pPr>
      <w:keepNext/>
      <w:keepLines/>
      <w:spacing w:before="600" w:after="60"/>
      <w:outlineLvl w:val="0"/>
    </w:pPr>
    <w:rPr>
      <w:color w:val="3F251D"/>
      <w:sz w:val="30"/>
      <w:szCs w:val="30"/>
    </w:rPr>
  </w:style>
  <w:style w:type="paragraph" w:customStyle="1" w:styleId="21">
    <w:name w:val="заголовок 2"/>
    <w:basedOn w:val="a1"/>
    <w:next w:val="a1"/>
    <w:link w:val="22"/>
    <w:uiPriority w:val="99"/>
    <w:rsid w:val="005848BF"/>
    <w:pPr>
      <w:keepNext/>
      <w:keepLines/>
      <w:spacing w:before="240" w:after="0"/>
      <w:outlineLvl w:val="1"/>
    </w:pPr>
    <w:rPr>
      <w:caps/>
      <w:color w:val="3F251D"/>
      <w:sz w:val="22"/>
      <w:szCs w:val="22"/>
    </w:rPr>
  </w:style>
  <w:style w:type="paragraph" w:customStyle="1" w:styleId="3">
    <w:name w:val="заголовок 3"/>
    <w:basedOn w:val="a1"/>
    <w:next w:val="a1"/>
    <w:link w:val="30"/>
    <w:uiPriority w:val="99"/>
    <w:rsid w:val="005848BF"/>
    <w:pPr>
      <w:keepNext/>
      <w:keepLines/>
      <w:spacing w:before="200" w:after="0"/>
      <w:outlineLvl w:val="2"/>
    </w:pPr>
    <w:rPr>
      <w:color w:val="3F251D"/>
      <w:sz w:val="22"/>
      <w:szCs w:val="22"/>
    </w:rPr>
  </w:style>
  <w:style w:type="paragraph" w:customStyle="1" w:styleId="4">
    <w:name w:val="заголовок 4"/>
    <w:basedOn w:val="a1"/>
    <w:next w:val="a1"/>
    <w:link w:val="40"/>
    <w:uiPriority w:val="99"/>
    <w:semiHidden/>
    <w:rsid w:val="005848BF"/>
    <w:pPr>
      <w:keepNext/>
      <w:keepLines/>
      <w:spacing w:before="200" w:after="0"/>
      <w:outlineLvl w:val="3"/>
    </w:pPr>
    <w:rPr>
      <w:i/>
      <w:iCs/>
      <w:color w:val="3F251D"/>
    </w:rPr>
  </w:style>
  <w:style w:type="paragraph" w:customStyle="1" w:styleId="5">
    <w:name w:val="заголовок 5"/>
    <w:basedOn w:val="a1"/>
    <w:next w:val="a1"/>
    <w:link w:val="50"/>
    <w:uiPriority w:val="99"/>
    <w:semiHidden/>
    <w:rsid w:val="005848BF"/>
    <w:pPr>
      <w:keepNext/>
      <w:keepLines/>
      <w:spacing w:before="200" w:after="0"/>
      <w:outlineLvl w:val="4"/>
    </w:pPr>
    <w:rPr>
      <w:color w:val="1F120E"/>
    </w:rPr>
  </w:style>
  <w:style w:type="paragraph" w:customStyle="1" w:styleId="6">
    <w:name w:val="заголовок 6"/>
    <w:basedOn w:val="a1"/>
    <w:next w:val="a1"/>
    <w:link w:val="60"/>
    <w:uiPriority w:val="99"/>
    <w:semiHidden/>
    <w:rsid w:val="005848BF"/>
    <w:pPr>
      <w:keepNext/>
      <w:keepLines/>
      <w:spacing w:before="200" w:after="0"/>
      <w:outlineLvl w:val="5"/>
    </w:pPr>
    <w:rPr>
      <w:i/>
      <w:iCs/>
      <w:color w:val="1F120E"/>
    </w:rPr>
  </w:style>
  <w:style w:type="table" w:styleId="a5">
    <w:name w:val="Light Shading"/>
    <w:basedOn w:val="a3"/>
    <w:uiPriority w:val="99"/>
    <w:rsid w:val="005848BF"/>
    <w:pPr>
      <w:spacing w:before="40" w:after="40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 w:val="0"/>
        <w:bCs/>
        <w:caps/>
        <w:smallCaps w:val="0"/>
        <w:color w:val="000000"/>
        <w:spacing w:val="20"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6">
    <w:name w:val="Контактные данные"/>
    <w:basedOn w:val="a1"/>
    <w:uiPriority w:val="99"/>
    <w:rsid w:val="005848BF"/>
    <w:pPr>
      <w:spacing w:before="0" w:after="0"/>
      <w:jc w:val="center"/>
    </w:pPr>
  </w:style>
  <w:style w:type="character" w:customStyle="1" w:styleId="12">
    <w:name w:val="Знак заголовка 1"/>
    <w:link w:val="11"/>
    <w:uiPriority w:val="99"/>
    <w:locked/>
    <w:rsid w:val="005848BF"/>
    <w:rPr>
      <w:rFonts w:ascii="Constantia" w:hAnsi="Constantia" w:cs="Times New Roman"/>
      <w:color w:val="3F251D"/>
      <w:sz w:val="30"/>
      <w:szCs w:val="30"/>
    </w:rPr>
  </w:style>
  <w:style w:type="character" w:customStyle="1" w:styleId="22">
    <w:name w:val="Знак заголовка 2"/>
    <w:link w:val="21"/>
    <w:uiPriority w:val="99"/>
    <w:locked/>
    <w:rsid w:val="005848BF"/>
    <w:rPr>
      <w:rFonts w:ascii="Constantia" w:hAnsi="Constantia" w:cs="Times New Roman"/>
      <w:caps/>
      <w:color w:val="3F251D"/>
      <w:sz w:val="22"/>
      <w:szCs w:val="22"/>
    </w:rPr>
  </w:style>
  <w:style w:type="character" w:customStyle="1" w:styleId="30">
    <w:name w:val="Знак заголовка 3"/>
    <w:link w:val="3"/>
    <w:uiPriority w:val="99"/>
    <w:locked/>
    <w:rsid w:val="005848BF"/>
    <w:rPr>
      <w:rFonts w:ascii="Constantia" w:hAnsi="Constantia" w:cs="Times New Roman"/>
      <w:color w:val="3F251D"/>
      <w:sz w:val="22"/>
      <w:szCs w:val="22"/>
    </w:rPr>
  </w:style>
  <w:style w:type="character" w:customStyle="1" w:styleId="40">
    <w:name w:val="Знак заголовка 4"/>
    <w:link w:val="4"/>
    <w:uiPriority w:val="99"/>
    <w:semiHidden/>
    <w:locked/>
    <w:rsid w:val="005848BF"/>
    <w:rPr>
      <w:rFonts w:ascii="Constantia" w:hAnsi="Constantia" w:cs="Times New Roman"/>
      <w:i/>
      <w:iCs/>
      <w:color w:val="3F251D"/>
    </w:rPr>
  </w:style>
  <w:style w:type="character" w:customStyle="1" w:styleId="50">
    <w:name w:val="Знак заголовка 5"/>
    <w:link w:val="5"/>
    <w:uiPriority w:val="99"/>
    <w:semiHidden/>
    <w:locked/>
    <w:rsid w:val="005848BF"/>
    <w:rPr>
      <w:rFonts w:ascii="Constantia" w:hAnsi="Constantia" w:cs="Times New Roman"/>
      <w:color w:val="1F120E"/>
    </w:rPr>
  </w:style>
  <w:style w:type="character" w:customStyle="1" w:styleId="60">
    <w:name w:val="Знак заголовка 6"/>
    <w:link w:val="6"/>
    <w:uiPriority w:val="99"/>
    <w:semiHidden/>
    <w:locked/>
    <w:rsid w:val="005848BF"/>
    <w:rPr>
      <w:rFonts w:ascii="Constantia" w:hAnsi="Constantia" w:cs="Times New Roman"/>
      <w:i/>
      <w:iCs/>
      <w:color w:val="1F120E"/>
    </w:rPr>
  </w:style>
  <w:style w:type="paragraph" w:customStyle="1" w:styleId="a0">
    <w:name w:val="Маркер списка"/>
    <w:basedOn w:val="a1"/>
    <w:uiPriority w:val="99"/>
    <w:rsid w:val="005848BF"/>
    <w:pPr>
      <w:numPr>
        <w:numId w:val="1"/>
      </w:numPr>
    </w:pPr>
  </w:style>
  <w:style w:type="paragraph" w:customStyle="1" w:styleId="a">
    <w:name w:val="Номер списка"/>
    <w:basedOn w:val="a1"/>
    <w:uiPriority w:val="99"/>
    <w:rsid w:val="005848BF"/>
    <w:pPr>
      <w:numPr>
        <w:numId w:val="2"/>
      </w:numPr>
      <w:contextualSpacing/>
    </w:pPr>
  </w:style>
  <w:style w:type="paragraph" w:customStyle="1" w:styleId="13">
    <w:name w:val="Заголовок1"/>
    <w:basedOn w:val="a1"/>
    <w:next w:val="a1"/>
    <w:link w:val="a7"/>
    <w:uiPriority w:val="99"/>
    <w:rsid w:val="005848BF"/>
    <w:pPr>
      <w:spacing w:before="480" w:after="40" w:line="240" w:lineRule="auto"/>
      <w:contextualSpacing/>
      <w:jc w:val="center"/>
    </w:pPr>
    <w:rPr>
      <w:color w:val="3F251D"/>
      <w:kern w:val="28"/>
      <w:sz w:val="60"/>
      <w:szCs w:val="60"/>
    </w:rPr>
  </w:style>
  <w:style w:type="character" w:customStyle="1" w:styleId="a7">
    <w:name w:val="Знак заголовка"/>
    <w:link w:val="13"/>
    <w:uiPriority w:val="99"/>
    <w:locked/>
    <w:rsid w:val="005848BF"/>
    <w:rPr>
      <w:rFonts w:ascii="Constantia" w:hAnsi="Constantia" w:cs="Times New Roman"/>
      <w:color w:val="3F251D"/>
      <w:kern w:val="28"/>
      <w:sz w:val="60"/>
      <w:szCs w:val="60"/>
    </w:rPr>
  </w:style>
  <w:style w:type="paragraph" w:styleId="a8">
    <w:name w:val="Subtitle"/>
    <w:basedOn w:val="a1"/>
    <w:next w:val="a1"/>
    <w:link w:val="a9"/>
    <w:uiPriority w:val="99"/>
    <w:qFormat/>
    <w:rsid w:val="005848BF"/>
    <w:pPr>
      <w:numPr>
        <w:ilvl w:val="1"/>
      </w:numPr>
      <w:spacing w:before="0" w:after="480"/>
      <w:jc w:val="center"/>
    </w:pPr>
    <w:rPr>
      <w:caps/>
      <w:sz w:val="26"/>
      <w:szCs w:val="26"/>
    </w:rPr>
  </w:style>
  <w:style w:type="character" w:customStyle="1" w:styleId="a9">
    <w:name w:val="Подзаголовок Знак"/>
    <w:link w:val="a8"/>
    <w:uiPriority w:val="99"/>
    <w:locked/>
    <w:rsid w:val="005848BF"/>
    <w:rPr>
      <w:rFonts w:ascii="Constantia" w:hAnsi="Constantia" w:cs="Times New Roman"/>
      <w:caps/>
      <w:sz w:val="26"/>
      <w:szCs w:val="26"/>
    </w:rPr>
  </w:style>
  <w:style w:type="character" w:styleId="aa">
    <w:name w:val="Emphasis"/>
    <w:uiPriority w:val="99"/>
    <w:qFormat/>
    <w:rsid w:val="005848BF"/>
    <w:rPr>
      <w:rFonts w:cs="Times New Roman"/>
      <w:color w:val="2F1B15"/>
    </w:rPr>
  </w:style>
  <w:style w:type="paragraph" w:styleId="ab">
    <w:name w:val="No Spacing"/>
    <w:link w:val="ac"/>
    <w:uiPriority w:val="99"/>
    <w:qFormat/>
    <w:rsid w:val="005848BF"/>
  </w:style>
  <w:style w:type="character" w:customStyle="1" w:styleId="ac">
    <w:name w:val="Без интервала Знак"/>
    <w:link w:val="ab"/>
    <w:uiPriority w:val="99"/>
    <w:locked/>
    <w:rsid w:val="005848BF"/>
    <w:rPr>
      <w:rFonts w:cs="Times New Roman"/>
      <w:lang w:val="ru-RU" w:eastAsia="ru-RU" w:bidi="ar-SA"/>
    </w:rPr>
  </w:style>
  <w:style w:type="paragraph" w:styleId="ad">
    <w:name w:val="Block Text"/>
    <w:basedOn w:val="a1"/>
    <w:next w:val="a1"/>
    <w:link w:val="ae"/>
    <w:uiPriority w:val="99"/>
    <w:rsid w:val="005848BF"/>
    <w:pPr>
      <w:spacing w:after="480"/>
      <w:jc w:val="center"/>
    </w:pPr>
    <w:rPr>
      <w:i/>
      <w:iCs/>
      <w:color w:val="3F251D"/>
      <w:sz w:val="26"/>
      <w:szCs w:val="26"/>
    </w:rPr>
  </w:style>
  <w:style w:type="character" w:customStyle="1" w:styleId="ae">
    <w:name w:val="Цитата Знак"/>
    <w:link w:val="ad"/>
    <w:uiPriority w:val="99"/>
    <w:locked/>
    <w:rsid w:val="005848BF"/>
    <w:rPr>
      <w:rFonts w:cs="Times New Roman"/>
      <w:i/>
      <w:iCs/>
      <w:color w:val="3F251D"/>
      <w:sz w:val="26"/>
      <w:szCs w:val="26"/>
    </w:rPr>
  </w:style>
  <w:style w:type="paragraph" w:styleId="af">
    <w:name w:val="TOC Heading"/>
    <w:basedOn w:val="11"/>
    <w:next w:val="a1"/>
    <w:uiPriority w:val="99"/>
    <w:qFormat/>
    <w:rsid w:val="005848BF"/>
    <w:pPr>
      <w:spacing w:before="0"/>
      <w:outlineLvl w:val="9"/>
    </w:pPr>
  </w:style>
  <w:style w:type="paragraph" w:customStyle="1" w:styleId="af0">
    <w:name w:val="нижний колонтитул"/>
    <w:basedOn w:val="a1"/>
    <w:link w:val="af1"/>
    <w:uiPriority w:val="99"/>
    <w:rsid w:val="005848BF"/>
    <w:pPr>
      <w:spacing w:before="0" w:after="0" w:line="240" w:lineRule="auto"/>
      <w:jc w:val="right"/>
    </w:pPr>
    <w:rPr>
      <w:caps/>
      <w:sz w:val="16"/>
      <w:szCs w:val="16"/>
    </w:rPr>
  </w:style>
  <w:style w:type="character" w:customStyle="1" w:styleId="af1">
    <w:name w:val="Знак нижнего колонтитула"/>
    <w:link w:val="af0"/>
    <w:uiPriority w:val="99"/>
    <w:locked/>
    <w:rsid w:val="005848BF"/>
    <w:rPr>
      <w:rFonts w:cs="Times New Roman"/>
      <w:caps/>
      <w:sz w:val="16"/>
      <w:szCs w:val="16"/>
    </w:rPr>
  </w:style>
  <w:style w:type="paragraph" w:customStyle="1" w:styleId="31">
    <w:name w:val="оглавление 3"/>
    <w:basedOn w:val="a1"/>
    <w:next w:val="a1"/>
    <w:autoRedefine/>
    <w:uiPriority w:val="99"/>
    <w:rsid w:val="005848BF"/>
    <w:pPr>
      <w:spacing w:after="100"/>
      <w:ind w:left="400"/>
    </w:pPr>
    <w:rPr>
      <w:i/>
      <w:iCs/>
    </w:rPr>
  </w:style>
  <w:style w:type="character" w:styleId="af2">
    <w:name w:val="Hyperlink"/>
    <w:uiPriority w:val="99"/>
    <w:rsid w:val="005848BF"/>
    <w:rPr>
      <w:rFonts w:cs="Times New Roman"/>
      <w:color w:val="993E21"/>
      <w:u w:val="single"/>
    </w:rPr>
  </w:style>
  <w:style w:type="paragraph" w:customStyle="1" w:styleId="14">
    <w:name w:val="оглавление 1"/>
    <w:basedOn w:val="a1"/>
    <w:next w:val="a1"/>
    <w:autoRedefine/>
    <w:uiPriority w:val="99"/>
    <w:rsid w:val="005848BF"/>
    <w:pPr>
      <w:spacing w:after="100"/>
    </w:pPr>
  </w:style>
  <w:style w:type="paragraph" w:customStyle="1" w:styleId="23">
    <w:name w:val="оглавление 2"/>
    <w:basedOn w:val="a1"/>
    <w:next w:val="a1"/>
    <w:autoRedefine/>
    <w:uiPriority w:val="99"/>
    <w:rsid w:val="005848BF"/>
    <w:pPr>
      <w:spacing w:after="100"/>
      <w:ind w:left="200"/>
    </w:pPr>
  </w:style>
  <w:style w:type="paragraph" w:styleId="af3">
    <w:name w:val="Balloon Text"/>
    <w:basedOn w:val="a1"/>
    <w:link w:val="af4"/>
    <w:uiPriority w:val="99"/>
    <w:semiHidden/>
    <w:rsid w:val="0058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5848BF"/>
    <w:rPr>
      <w:rFonts w:ascii="Tahoma" w:hAnsi="Tahoma" w:cs="Tahoma"/>
      <w:sz w:val="16"/>
      <w:szCs w:val="16"/>
    </w:rPr>
  </w:style>
  <w:style w:type="paragraph" w:styleId="af5">
    <w:name w:val="Bibliography"/>
    <w:basedOn w:val="a1"/>
    <w:next w:val="a1"/>
    <w:uiPriority w:val="99"/>
    <w:rsid w:val="005848BF"/>
  </w:style>
  <w:style w:type="paragraph" w:customStyle="1" w:styleId="af6">
    <w:name w:val="верхний колонтитул"/>
    <w:basedOn w:val="a1"/>
    <w:link w:val="af7"/>
    <w:uiPriority w:val="99"/>
    <w:rsid w:val="005848BF"/>
    <w:pPr>
      <w:spacing w:before="0" w:after="0" w:line="240" w:lineRule="auto"/>
    </w:pPr>
  </w:style>
  <w:style w:type="character" w:customStyle="1" w:styleId="af7">
    <w:name w:val="Знак верхнего колонтитула"/>
    <w:link w:val="af6"/>
    <w:uiPriority w:val="99"/>
    <w:locked/>
    <w:rsid w:val="005848BF"/>
    <w:rPr>
      <w:rFonts w:cs="Times New Roman"/>
    </w:rPr>
  </w:style>
  <w:style w:type="paragraph" w:styleId="af8">
    <w:name w:val="Normal Indent"/>
    <w:basedOn w:val="a1"/>
    <w:uiPriority w:val="99"/>
    <w:rsid w:val="005848BF"/>
    <w:pPr>
      <w:ind w:left="720"/>
    </w:pPr>
  </w:style>
  <w:style w:type="character" w:styleId="af9">
    <w:name w:val="Placeholder Text"/>
    <w:uiPriority w:val="99"/>
    <w:semiHidden/>
    <w:rsid w:val="005848BF"/>
    <w:rPr>
      <w:rFonts w:cs="Times New Roman"/>
      <w:color w:val="808080"/>
    </w:rPr>
  </w:style>
  <w:style w:type="table" w:customStyle="1" w:styleId="afa">
    <w:name w:val="Таблица отчета"/>
    <w:uiPriority w:val="99"/>
    <w:rsid w:val="005848BF"/>
    <w:pPr>
      <w:spacing w:before="60" w:after="60"/>
      <w:jc w:val="center"/>
    </w:pPr>
    <w:tblPr>
      <w:tblInd w:w="0" w:type="dxa"/>
      <w:tblBorders>
        <w:top w:val="single" w:sz="4" w:space="0" w:color="3F251D"/>
        <w:left w:val="single" w:sz="4" w:space="0" w:color="3F251D"/>
        <w:bottom w:val="single" w:sz="4" w:space="0" w:color="3F251D"/>
        <w:right w:val="single" w:sz="4" w:space="0" w:color="3F251D"/>
        <w:insideH w:val="single" w:sz="4" w:space="0" w:color="3F251D"/>
        <w:insideV w:val="single" w:sz="4" w:space="0" w:color="3F251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3"/>
    <w:uiPriority w:val="99"/>
    <w:rsid w:val="00584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5">
    <w:name w:val="toc 1"/>
    <w:basedOn w:val="a1"/>
    <w:next w:val="a1"/>
    <w:autoRedefine/>
    <w:uiPriority w:val="99"/>
    <w:rsid w:val="00320634"/>
    <w:pPr>
      <w:spacing w:after="100"/>
    </w:pPr>
  </w:style>
  <w:style w:type="paragraph" w:styleId="24">
    <w:name w:val="toc 2"/>
    <w:basedOn w:val="a1"/>
    <w:next w:val="a1"/>
    <w:autoRedefine/>
    <w:uiPriority w:val="99"/>
    <w:rsid w:val="00320634"/>
    <w:pPr>
      <w:spacing w:after="100"/>
      <w:ind w:left="200"/>
    </w:pPr>
  </w:style>
  <w:style w:type="paragraph" w:styleId="afc">
    <w:name w:val="List Paragraph"/>
    <w:basedOn w:val="a1"/>
    <w:uiPriority w:val="99"/>
    <w:qFormat/>
    <w:rsid w:val="009F4DE9"/>
    <w:pPr>
      <w:ind w:left="720"/>
      <w:contextualSpacing/>
    </w:pPr>
  </w:style>
  <w:style w:type="character" w:customStyle="1" w:styleId="apple-converted-space">
    <w:name w:val="apple-converted-space"/>
    <w:uiPriority w:val="99"/>
    <w:rsid w:val="00FB6DC1"/>
    <w:rPr>
      <w:rFonts w:cs="Times New Roman"/>
    </w:rPr>
  </w:style>
  <w:style w:type="paragraph" w:styleId="afd">
    <w:name w:val="header"/>
    <w:basedOn w:val="a1"/>
    <w:link w:val="afe"/>
    <w:uiPriority w:val="99"/>
    <w:rsid w:val="004A270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e">
    <w:name w:val="Верхний колонтитул Знак"/>
    <w:link w:val="afd"/>
    <w:uiPriority w:val="99"/>
    <w:locked/>
    <w:rsid w:val="004A2701"/>
    <w:rPr>
      <w:rFonts w:cs="Times New Roman"/>
    </w:rPr>
  </w:style>
  <w:style w:type="paragraph" w:styleId="aff">
    <w:name w:val="footer"/>
    <w:basedOn w:val="a1"/>
    <w:link w:val="aff0"/>
    <w:uiPriority w:val="99"/>
    <w:rsid w:val="004A270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0">
    <w:name w:val="Нижний колонтитул Знак"/>
    <w:link w:val="aff"/>
    <w:uiPriority w:val="99"/>
    <w:locked/>
    <w:rsid w:val="004A270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0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bert\AppData\Roaming\Microsoft\Templates\&#1056;&#1077;&#1092;&#1077;&#1088;&#1072;&#109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Реферат</Template>
  <TotalTime>72</TotalTime>
  <Pages>9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Abilov</dc:creator>
  <cp:keywords/>
  <dc:description/>
  <cp:lastModifiedBy>admin</cp:lastModifiedBy>
  <cp:revision>8</cp:revision>
  <cp:lastPrinted>2017-01-25T10:17:00Z</cp:lastPrinted>
  <dcterms:created xsi:type="dcterms:W3CDTF">2017-01-25T08:25:00Z</dcterms:created>
  <dcterms:modified xsi:type="dcterms:W3CDTF">2017-01-25T10:19:00Z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TC028923599991</vt:lpwstr>
  </property>
</Properties>
</file>